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Default Extension="wmf" ContentType="image/x-wmf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Default Extension="jpeg" ContentType="image/jpeg"/>
  <Override PartName="/word/endnotes.xml" ContentType="application/vnd.openxmlformats-officedocument.wordprocessingml.endnot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tbl>
      <w:tblPr>
        <w:tblW w:w="10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376"/>
        <w:gridCol w:w="378"/>
        <w:gridCol w:w="2835"/>
        <w:gridCol w:w="1985"/>
        <w:gridCol w:w="2752"/>
      </w:tblGrid>
      <w:tr w:rsidR="00A03BF9" w:rsidRPr="004A5AB7">
        <w:tc>
          <w:tcPr>
            <w:tcW w:w="10326" w:type="dxa"/>
            <w:gridSpan w:val="5"/>
            <w:shd w:val="clear" w:color="auto" w:fill="000000"/>
            <w:vAlign w:val="center"/>
          </w:tcPr>
          <w:p w:rsidR="00A03BF9" w:rsidRPr="004A5AB7" w:rsidRDefault="00BD5ABF" w:rsidP="004A5AB7">
            <w:pPr>
              <w:spacing w:before="60" w:after="60"/>
              <w:rPr>
                <w:b/>
                <w:color w:val="FFFFFF"/>
              </w:rPr>
            </w:pPr>
            <w:r w:rsidRPr="004A5AB7">
              <w:rPr>
                <w:b/>
                <w:color w:val="FFFFFF"/>
              </w:rPr>
              <w:t>PERSON REPORTING THE SITE</w:t>
            </w:r>
            <w:r>
              <w:rPr>
                <w:b/>
                <w:color w:val="FFFFFF"/>
              </w:rPr>
              <w:t>:</w:t>
            </w:r>
          </w:p>
        </w:tc>
      </w:tr>
      <w:tr w:rsidR="00642B29" w:rsidRPr="004A5AB7">
        <w:tc>
          <w:tcPr>
            <w:tcW w:w="2376" w:type="dxa"/>
            <w:vAlign w:val="center"/>
          </w:tcPr>
          <w:p w:rsidR="004909D3" w:rsidRPr="004A5AB7" w:rsidRDefault="00BD5ABF" w:rsidP="004A5AB7">
            <w:pPr>
              <w:spacing w:before="60" w:after="60"/>
              <w:rPr>
                <w:rStyle w:val="HeadingBold"/>
              </w:rPr>
            </w:pPr>
            <w:r>
              <w:rPr>
                <w:rStyle w:val="HeadingBold"/>
              </w:rPr>
              <w:t>Family Name</w:t>
            </w:r>
            <w:r w:rsidRPr="004A5AB7">
              <w:rPr>
                <w:rStyle w:val="HeadingBold"/>
                <w:rFonts w:hint="eastAsia"/>
              </w:rPr>
              <w:t>:</w:t>
            </w:r>
          </w:p>
        </w:tc>
        <w:bookmarkStart w:id="0" w:name="Surname"/>
        <w:tc>
          <w:tcPr>
            <w:tcW w:w="3213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:rsidR="004909D3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Surname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0"/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4909D3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 xml:space="preserve">Given </w:t>
            </w:r>
            <w:r>
              <w:rPr>
                <w:rStyle w:val="HeadingBold"/>
              </w:rPr>
              <w:t>N</w:t>
            </w:r>
            <w:r w:rsidRPr="004A5AB7">
              <w:rPr>
                <w:rStyle w:val="HeadingBold"/>
              </w:rPr>
              <w:t>ame(s)</w:t>
            </w:r>
            <w:r w:rsidRPr="004A5AB7">
              <w:rPr>
                <w:rStyle w:val="HeadingBold"/>
                <w:rFonts w:hint="eastAsia"/>
              </w:rPr>
              <w:t>:</w:t>
            </w:r>
          </w:p>
        </w:tc>
        <w:bookmarkStart w:id="1" w:name="GivenName"/>
        <w:tc>
          <w:tcPr>
            <w:tcW w:w="2752" w:type="dxa"/>
            <w:tcBorders>
              <w:top w:val="nil"/>
              <w:bottom w:val="dotted" w:sz="4" w:space="0" w:color="auto"/>
            </w:tcBorders>
            <w:vAlign w:val="center"/>
          </w:tcPr>
          <w:p w:rsidR="004909D3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GivenName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1"/>
          </w:p>
        </w:tc>
      </w:tr>
      <w:tr w:rsidR="00642B29" w:rsidRPr="004A5AB7">
        <w:tc>
          <w:tcPr>
            <w:tcW w:w="2376" w:type="dxa"/>
            <w:vAlign w:val="center"/>
          </w:tcPr>
          <w:p w:rsidR="004909D3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Company (if applicable)</w:t>
            </w:r>
            <w:r w:rsidRPr="004A5AB7">
              <w:rPr>
                <w:rStyle w:val="HeadingBold"/>
                <w:rFonts w:hint="eastAsia"/>
              </w:rPr>
              <w:t>:</w:t>
            </w:r>
          </w:p>
        </w:tc>
        <w:bookmarkStart w:id="2" w:name="Text3"/>
        <w:tc>
          <w:tcPr>
            <w:tcW w:w="7950" w:type="dxa"/>
            <w:gridSpan w:val="4"/>
            <w:tcBorders>
              <w:top w:val="nil"/>
              <w:bottom w:val="dotted" w:sz="4" w:space="0" w:color="auto"/>
            </w:tcBorders>
            <w:vAlign w:val="center"/>
          </w:tcPr>
          <w:p w:rsidR="004909D3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2"/>
          </w:p>
        </w:tc>
      </w:tr>
      <w:tr w:rsidR="00642B29" w:rsidRPr="004A5AB7">
        <w:tc>
          <w:tcPr>
            <w:tcW w:w="2376" w:type="dxa"/>
            <w:vAlign w:val="center"/>
          </w:tcPr>
          <w:p w:rsidR="004909D3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Address</w:t>
            </w:r>
            <w:r w:rsidRPr="004A5AB7">
              <w:rPr>
                <w:rStyle w:val="HeadingBold"/>
                <w:rFonts w:hint="eastAsia"/>
              </w:rPr>
              <w:t>:</w:t>
            </w:r>
          </w:p>
        </w:tc>
        <w:bookmarkStart w:id="3" w:name="Text4"/>
        <w:tc>
          <w:tcPr>
            <w:tcW w:w="321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909D3" w:rsidRDefault="00FE073A" w:rsidP="004A5AB7">
            <w:pPr>
              <w:spacing w:before="60" w:after="60"/>
              <w:rPr>
                <w:sz w:val="18"/>
              </w:rPr>
            </w:pPr>
            <w:r w:rsidRPr="00CA4B89"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3"/>
          </w:p>
          <w:p w:rsidR="00913FD5" w:rsidRPr="004A5AB7" w:rsidRDefault="00B27460" w:rsidP="004A5AB7">
            <w:pPr>
              <w:spacing w:before="60" w:after="60"/>
            </w:pPr>
          </w:p>
        </w:tc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:rsidR="004909D3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Suburb/Town</w:t>
            </w:r>
            <w:r w:rsidRPr="004A5AB7">
              <w:rPr>
                <w:rStyle w:val="HeadingBold"/>
                <w:rFonts w:hint="eastAsia"/>
              </w:rPr>
              <w:t>:</w:t>
            </w:r>
          </w:p>
        </w:tc>
        <w:bookmarkStart w:id="4" w:name="Text5"/>
        <w:tc>
          <w:tcPr>
            <w:tcW w:w="27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909D3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4"/>
          </w:p>
        </w:tc>
      </w:tr>
      <w:tr w:rsidR="00642B29" w:rsidRPr="004A5AB7">
        <w:tc>
          <w:tcPr>
            <w:tcW w:w="2376" w:type="dxa"/>
            <w:vAlign w:val="center"/>
          </w:tcPr>
          <w:p w:rsidR="004909D3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Postcode</w:t>
            </w:r>
            <w:r w:rsidRPr="004A5AB7">
              <w:rPr>
                <w:rStyle w:val="HeadingBold"/>
                <w:rFonts w:hint="eastAsia"/>
              </w:rPr>
              <w:t>:</w:t>
            </w:r>
          </w:p>
        </w:tc>
        <w:bookmarkStart w:id="5" w:name="Text6"/>
        <w:tc>
          <w:tcPr>
            <w:tcW w:w="321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909D3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5"/>
          </w:p>
        </w:tc>
        <w:tc>
          <w:tcPr>
            <w:tcW w:w="1985" w:type="dxa"/>
            <w:vAlign w:val="center"/>
          </w:tcPr>
          <w:p w:rsidR="004909D3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Phone</w:t>
            </w:r>
            <w:r w:rsidRPr="004A5AB7">
              <w:rPr>
                <w:rStyle w:val="HeadingBold"/>
                <w:rFonts w:hint="eastAsia"/>
              </w:rPr>
              <w:t>:</w:t>
            </w:r>
          </w:p>
        </w:tc>
        <w:bookmarkStart w:id="6" w:name="Text7"/>
        <w:tc>
          <w:tcPr>
            <w:tcW w:w="27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909D3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6"/>
          </w:p>
        </w:tc>
      </w:tr>
      <w:tr w:rsidR="00642B29" w:rsidRPr="004A5AB7">
        <w:tc>
          <w:tcPr>
            <w:tcW w:w="2376" w:type="dxa"/>
            <w:vAlign w:val="center"/>
          </w:tcPr>
          <w:p w:rsidR="004909D3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Fax</w:t>
            </w:r>
            <w:r>
              <w:rPr>
                <w:rStyle w:val="HeadingBold"/>
                <w:rFonts w:hint="eastAsia"/>
              </w:rPr>
              <w:t>:</w:t>
            </w:r>
          </w:p>
        </w:tc>
        <w:bookmarkStart w:id="7" w:name="Text8"/>
        <w:tc>
          <w:tcPr>
            <w:tcW w:w="321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909D3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7"/>
          </w:p>
        </w:tc>
        <w:tc>
          <w:tcPr>
            <w:tcW w:w="1985" w:type="dxa"/>
            <w:vAlign w:val="center"/>
          </w:tcPr>
          <w:p w:rsidR="004909D3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Email</w:t>
            </w:r>
            <w:r w:rsidRPr="004A5AB7">
              <w:rPr>
                <w:rStyle w:val="HeadingBold"/>
                <w:rFonts w:hint="eastAsia"/>
              </w:rPr>
              <w:t>:</w:t>
            </w:r>
          </w:p>
        </w:tc>
        <w:bookmarkStart w:id="8" w:name="Text9"/>
        <w:tc>
          <w:tcPr>
            <w:tcW w:w="27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909D3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8"/>
          </w:p>
        </w:tc>
      </w:tr>
      <w:tr w:rsidR="00642B29" w:rsidRPr="004A5AB7">
        <w:tc>
          <w:tcPr>
            <w:tcW w:w="2376" w:type="dxa"/>
            <w:vAlign w:val="center"/>
          </w:tcPr>
          <w:p w:rsidR="004909D3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Are you</w:t>
            </w:r>
            <w:r>
              <w:rPr>
                <w:rStyle w:val="HeadingBold"/>
              </w:rPr>
              <w:t>:</w:t>
            </w:r>
          </w:p>
        </w:tc>
        <w:tc>
          <w:tcPr>
            <w:tcW w:w="3213" w:type="dxa"/>
            <w:gridSpan w:val="2"/>
            <w:tcBorders>
              <w:top w:val="dotted" w:sz="4" w:space="0" w:color="auto"/>
            </w:tcBorders>
            <w:vAlign w:val="center"/>
          </w:tcPr>
          <w:p w:rsidR="004909D3" w:rsidRPr="004A5AB7" w:rsidRDefault="00B27460" w:rsidP="004A5AB7">
            <w:pPr>
              <w:spacing w:before="60" w:after="60"/>
            </w:pPr>
          </w:p>
        </w:tc>
        <w:tc>
          <w:tcPr>
            <w:tcW w:w="1985" w:type="dxa"/>
            <w:vAlign w:val="center"/>
          </w:tcPr>
          <w:p w:rsidR="004909D3" w:rsidRPr="004A5AB7" w:rsidRDefault="00B27460" w:rsidP="004A5AB7">
            <w:pPr>
              <w:spacing w:before="60" w:after="60"/>
            </w:pPr>
          </w:p>
        </w:tc>
        <w:tc>
          <w:tcPr>
            <w:tcW w:w="2752" w:type="dxa"/>
            <w:tcBorders>
              <w:top w:val="dotted" w:sz="4" w:space="0" w:color="auto"/>
            </w:tcBorders>
            <w:vAlign w:val="center"/>
          </w:tcPr>
          <w:p w:rsidR="004909D3" w:rsidRPr="004A5AB7" w:rsidRDefault="00B27460" w:rsidP="004A5AB7">
            <w:pPr>
              <w:spacing w:before="60" w:after="60"/>
            </w:pPr>
          </w:p>
        </w:tc>
      </w:tr>
      <w:tr w:rsidR="0051462F" w:rsidRPr="004A5AB7">
        <w:tc>
          <w:tcPr>
            <w:tcW w:w="10326" w:type="dxa"/>
            <w:gridSpan w:val="5"/>
            <w:vAlign w:val="center"/>
          </w:tcPr>
          <w:p w:rsidR="0051462F" w:rsidRPr="004A5AB7" w:rsidRDefault="00BD5ABF" w:rsidP="004A5AB7">
            <w:pPr>
              <w:tabs>
                <w:tab w:val="left" w:pos="284"/>
              </w:tabs>
              <w:spacing w:before="60" w:after="60"/>
            </w:pPr>
            <w:r w:rsidRPr="004A5AB7">
              <w:tab/>
            </w: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371600" cy="241300"/>
                  <wp:effectExtent l="25400" t="0" r="0" b="0"/>
                  <wp:docPr id="1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4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462F" w:rsidRPr="004A5AB7">
        <w:tc>
          <w:tcPr>
            <w:tcW w:w="10326" w:type="dxa"/>
            <w:gridSpan w:val="5"/>
            <w:vAlign w:val="center"/>
          </w:tcPr>
          <w:p w:rsidR="0051462F" w:rsidRPr="004A5AB7" w:rsidRDefault="00BD5ABF" w:rsidP="004A5AB7">
            <w:pPr>
              <w:tabs>
                <w:tab w:val="left" w:pos="284"/>
              </w:tabs>
              <w:spacing w:before="60" w:after="60"/>
            </w:pPr>
            <w:r w:rsidRPr="004A5AB7">
              <w:tab/>
            </w: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320800" cy="228600"/>
                  <wp:effectExtent l="25400" t="0" r="0" b="0"/>
                  <wp:docPr id="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8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7DE" w:rsidRPr="004A5AB7">
        <w:tc>
          <w:tcPr>
            <w:tcW w:w="10326" w:type="dxa"/>
            <w:gridSpan w:val="5"/>
            <w:vAlign w:val="center"/>
          </w:tcPr>
          <w:p w:rsidR="009847DE" w:rsidRPr="004A5AB7" w:rsidRDefault="00BD5ABF" w:rsidP="00E07DC4">
            <w:pPr>
              <w:tabs>
                <w:tab w:val="left" w:pos="284"/>
              </w:tabs>
              <w:spacing w:before="60" w:after="60"/>
            </w:pPr>
            <w:r w:rsidRPr="004A5AB7">
              <w:tab/>
            </w: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4064000" cy="241300"/>
                  <wp:effectExtent l="25400" t="0" r="0" b="0"/>
                  <wp:docPr id="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0" cy="24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7DE" w:rsidRPr="004A5AB7">
        <w:tc>
          <w:tcPr>
            <w:tcW w:w="10326" w:type="dxa"/>
            <w:gridSpan w:val="5"/>
            <w:vAlign w:val="center"/>
          </w:tcPr>
          <w:p w:rsidR="009847DE" w:rsidRPr="004A5AB7" w:rsidRDefault="00BD5ABF" w:rsidP="004A5AB7">
            <w:pPr>
              <w:tabs>
                <w:tab w:val="left" w:pos="284"/>
              </w:tabs>
              <w:spacing w:before="60" w:after="60"/>
            </w:pPr>
            <w:r w:rsidRPr="004A5AB7">
              <w:tab/>
            </w: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5359400" cy="241300"/>
                  <wp:effectExtent l="25400" t="0" r="0" b="0"/>
                  <wp:docPr id="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0" cy="24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7DE" w:rsidRPr="004A5AB7">
        <w:tc>
          <w:tcPr>
            <w:tcW w:w="10326" w:type="dxa"/>
            <w:gridSpan w:val="5"/>
            <w:vAlign w:val="center"/>
          </w:tcPr>
          <w:p w:rsidR="009847DE" w:rsidRPr="004A5AB7" w:rsidRDefault="00BD5ABF" w:rsidP="004A5AB7">
            <w:pPr>
              <w:tabs>
                <w:tab w:val="left" w:pos="284"/>
              </w:tabs>
              <w:spacing w:before="60" w:after="60"/>
            </w:pPr>
            <w:r w:rsidRPr="004A5AB7">
              <w:tab/>
            </w: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4254500" cy="241300"/>
                  <wp:effectExtent l="25400" t="0" r="0" b="0"/>
                  <wp:docPr id="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0" cy="24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7DE" w:rsidRPr="004A5AB7">
        <w:tc>
          <w:tcPr>
            <w:tcW w:w="2754" w:type="dxa"/>
            <w:gridSpan w:val="2"/>
            <w:vAlign w:val="center"/>
          </w:tcPr>
          <w:p w:rsidR="009847DE" w:rsidRPr="004A5AB7" w:rsidRDefault="00BD5ABF" w:rsidP="002B78DA">
            <w:pPr>
              <w:tabs>
                <w:tab w:val="left" w:pos="284"/>
              </w:tabs>
              <w:spacing w:before="60" w:after="60"/>
              <w:rPr>
                <w:rStyle w:val="HeadingBold"/>
              </w:rPr>
            </w:pPr>
            <w:r>
              <w:rPr>
                <w:rStyle w:val="HeadingBold"/>
              </w:rPr>
              <w:tab/>
            </w:r>
            <w:r w:rsidRPr="004A5AB7">
              <w:rPr>
                <w:rStyle w:val="HeadingBold"/>
              </w:rPr>
              <w:t xml:space="preserve">Relationship </w:t>
            </w:r>
            <w:r>
              <w:rPr>
                <w:rStyle w:val="HeadingBold"/>
              </w:rPr>
              <w:t>with</w:t>
            </w:r>
            <w:r w:rsidRPr="004A5AB7">
              <w:rPr>
                <w:rStyle w:val="HeadingBold"/>
              </w:rPr>
              <w:t xml:space="preserve"> the site</w:t>
            </w:r>
            <w:r>
              <w:rPr>
                <w:rStyle w:val="HeadingBold"/>
              </w:rPr>
              <w:t>:</w:t>
            </w:r>
          </w:p>
        </w:tc>
        <w:bookmarkStart w:id="9" w:name="Text1"/>
        <w:tc>
          <w:tcPr>
            <w:tcW w:w="7572" w:type="dxa"/>
            <w:gridSpan w:val="3"/>
            <w:tcBorders>
              <w:top w:val="nil"/>
              <w:bottom w:val="dotted" w:sz="4" w:space="0" w:color="auto"/>
            </w:tcBorders>
            <w:vAlign w:val="center"/>
          </w:tcPr>
          <w:p w:rsidR="009847DE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9"/>
          </w:p>
        </w:tc>
      </w:tr>
      <w:tr w:rsidR="009847DE" w:rsidRPr="004A5AB7">
        <w:tc>
          <w:tcPr>
            <w:tcW w:w="2754" w:type="dxa"/>
            <w:gridSpan w:val="2"/>
            <w:vAlign w:val="center"/>
          </w:tcPr>
          <w:p w:rsidR="009847DE" w:rsidRPr="004A5AB7" w:rsidRDefault="00B27460" w:rsidP="004A5AB7">
            <w:pPr>
              <w:spacing w:before="60" w:after="60"/>
            </w:pPr>
          </w:p>
        </w:tc>
        <w:tc>
          <w:tcPr>
            <w:tcW w:w="7572" w:type="dxa"/>
            <w:gridSpan w:val="3"/>
            <w:vAlign w:val="center"/>
          </w:tcPr>
          <w:p w:rsidR="009847DE" w:rsidRPr="004A5AB7" w:rsidRDefault="00B27460" w:rsidP="004A5AB7">
            <w:pPr>
              <w:spacing w:before="60" w:after="60"/>
            </w:pPr>
          </w:p>
        </w:tc>
      </w:tr>
    </w:tbl>
    <w:p w:rsidR="005C3EE1" w:rsidRPr="00A03BF9" w:rsidRDefault="00B27460" w:rsidP="00A03BF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59"/>
        <w:gridCol w:w="1053"/>
        <w:gridCol w:w="727"/>
        <w:gridCol w:w="1227"/>
        <w:gridCol w:w="1387"/>
        <w:gridCol w:w="1985"/>
        <w:gridCol w:w="2752"/>
      </w:tblGrid>
      <w:tr w:rsidR="00A03BF9" w:rsidRPr="004A5AB7">
        <w:tc>
          <w:tcPr>
            <w:tcW w:w="10090" w:type="dxa"/>
            <w:gridSpan w:val="7"/>
            <w:shd w:val="clear" w:color="auto" w:fill="000000"/>
            <w:vAlign w:val="center"/>
          </w:tcPr>
          <w:p w:rsidR="00A03BF9" w:rsidRPr="004A5AB7" w:rsidRDefault="00BD5ABF" w:rsidP="004A5AB7">
            <w:pPr>
              <w:spacing w:before="60" w:after="60"/>
              <w:rPr>
                <w:b/>
                <w:color w:val="FFFFFF"/>
              </w:rPr>
            </w:pPr>
            <w:r w:rsidRPr="004A5AB7">
              <w:rPr>
                <w:b/>
                <w:color w:val="FFFFFF"/>
              </w:rPr>
              <w:t>SITE DETAILS / DESCRIPTION OF LAND TO WHICH REPORT RELATES</w:t>
            </w:r>
            <w:r>
              <w:rPr>
                <w:b/>
                <w:color w:val="FFFFFF"/>
              </w:rPr>
              <w:t>:</w:t>
            </w:r>
          </w:p>
        </w:tc>
      </w:tr>
      <w:tr w:rsidR="00642B29" w:rsidRPr="004A5AB7">
        <w:tc>
          <w:tcPr>
            <w:tcW w:w="959" w:type="dxa"/>
            <w:vAlign w:val="center"/>
          </w:tcPr>
          <w:p w:rsidR="001B220C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Lot No.</w:t>
            </w:r>
          </w:p>
        </w:tc>
        <w:tc>
          <w:tcPr>
            <w:tcW w:w="1053" w:type="dxa"/>
            <w:tcBorders>
              <w:top w:val="nil"/>
              <w:bottom w:val="dotted" w:sz="4" w:space="0" w:color="auto"/>
            </w:tcBorders>
            <w:vAlign w:val="center"/>
          </w:tcPr>
          <w:p w:rsidR="001B220C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10"/>
          </w:p>
        </w:tc>
        <w:tc>
          <w:tcPr>
            <w:tcW w:w="727" w:type="dxa"/>
            <w:vAlign w:val="center"/>
          </w:tcPr>
          <w:p w:rsidR="001B220C" w:rsidRPr="004A5AB7" w:rsidRDefault="00BD5ABF" w:rsidP="004A5AB7">
            <w:pPr>
              <w:spacing w:before="60" w:after="60"/>
              <w:rPr>
                <w:rStyle w:val="SmallItalics"/>
              </w:rPr>
            </w:pPr>
            <w:r w:rsidRPr="004A5AB7">
              <w:rPr>
                <w:rStyle w:val="SmallItalics"/>
              </w:rPr>
              <w:t>and/or</w:t>
            </w:r>
          </w:p>
        </w:tc>
        <w:tc>
          <w:tcPr>
            <w:tcW w:w="1227" w:type="dxa"/>
            <w:vAlign w:val="center"/>
          </w:tcPr>
          <w:p w:rsidR="001B220C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Street No.</w:t>
            </w:r>
          </w:p>
        </w:tc>
        <w:tc>
          <w:tcPr>
            <w:tcW w:w="1387" w:type="dxa"/>
            <w:tcBorders>
              <w:top w:val="nil"/>
              <w:bottom w:val="dotted" w:sz="4" w:space="0" w:color="auto"/>
            </w:tcBorders>
            <w:vAlign w:val="center"/>
          </w:tcPr>
          <w:p w:rsidR="001B220C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11"/>
          </w:p>
        </w:tc>
        <w:tc>
          <w:tcPr>
            <w:tcW w:w="1985" w:type="dxa"/>
            <w:vAlign w:val="center"/>
          </w:tcPr>
          <w:p w:rsidR="001B220C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 xml:space="preserve">Street </w:t>
            </w:r>
            <w:r>
              <w:rPr>
                <w:rStyle w:val="HeadingBold"/>
              </w:rPr>
              <w:t>N</w:t>
            </w:r>
            <w:r w:rsidRPr="004A5AB7">
              <w:rPr>
                <w:rStyle w:val="HeadingBold"/>
              </w:rPr>
              <w:t>ame</w:t>
            </w:r>
            <w:r w:rsidRPr="004A5AB7">
              <w:rPr>
                <w:rStyle w:val="HeadingBold"/>
                <w:rFonts w:hint="eastAsia"/>
              </w:rPr>
              <w:t>:</w:t>
            </w:r>
          </w:p>
        </w:tc>
        <w:bookmarkStart w:id="12" w:name="Text12"/>
        <w:tc>
          <w:tcPr>
            <w:tcW w:w="2752" w:type="dxa"/>
            <w:tcBorders>
              <w:top w:val="nil"/>
              <w:bottom w:val="dotted" w:sz="4" w:space="0" w:color="auto"/>
            </w:tcBorders>
            <w:vAlign w:val="center"/>
          </w:tcPr>
          <w:p w:rsidR="001B220C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12"/>
          </w:p>
        </w:tc>
      </w:tr>
      <w:tr w:rsidR="00642B29" w:rsidRPr="004A5AB7">
        <w:tc>
          <w:tcPr>
            <w:tcW w:w="5353" w:type="dxa"/>
            <w:gridSpan w:val="5"/>
            <w:tcBorders>
              <w:bottom w:val="nil"/>
            </w:tcBorders>
            <w:vAlign w:val="center"/>
          </w:tcPr>
          <w:p w:rsidR="001B220C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Certificate of Title Reference No. / Volume &amp; Folio</w:t>
            </w:r>
            <w:r>
              <w:rPr>
                <w:rStyle w:val="HeadingBold"/>
              </w:rPr>
              <w:t>:</w:t>
            </w:r>
          </w:p>
        </w:tc>
        <w:tc>
          <w:tcPr>
            <w:tcW w:w="1985" w:type="dxa"/>
            <w:vAlign w:val="center"/>
          </w:tcPr>
          <w:p w:rsidR="001B220C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Suburb / Town</w:t>
            </w:r>
            <w:r w:rsidRPr="004A5AB7">
              <w:rPr>
                <w:rStyle w:val="HeadingBold"/>
                <w:rFonts w:hint="eastAsia"/>
              </w:rPr>
              <w:t>:</w:t>
            </w:r>
          </w:p>
        </w:tc>
        <w:bookmarkStart w:id="13" w:name="Text13"/>
        <w:tc>
          <w:tcPr>
            <w:tcW w:w="2752" w:type="dxa"/>
            <w:tcBorders>
              <w:top w:val="nil"/>
              <w:bottom w:val="dotted" w:sz="4" w:space="0" w:color="auto"/>
            </w:tcBorders>
            <w:vAlign w:val="center"/>
          </w:tcPr>
          <w:p w:rsidR="001B220C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13"/>
          </w:p>
        </w:tc>
      </w:tr>
      <w:bookmarkStart w:id="14" w:name="Text16"/>
      <w:tr w:rsidR="00642B29" w:rsidRPr="004A5AB7">
        <w:tc>
          <w:tcPr>
            <w:tcW w:w="5353" w:type="dxa"/>
            <w:gridSpan w:val="5"/>
            <w:tcBorders>
              <w:top w:val="nil"/>
              <w:bottom w:val="dotted" w:sz="4" w:space="0" w:color="auto"/>
            </w:tcBorders>
            <w:vAlign w:val="center"/>
          </w:tcPr>
          <w:p w:rsidR="001B220C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14"/>
          </w:p>
        </w:tc>
        <w:tc>
          <w:tcPr>
            <w:tcW w:w="1985" w:type="dxa"/>
            <w:vAlign w:val="center"/>
          </w:tcPr>
          <w:p w:rsidR="001B220C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>Postcode</w:t>
            </w:r>
            <w:r w:rsidRPr="004A5AB7">
              <w:rPr>
                <w:rStyle w:val="HeadingBold"/>
                <w:rFonts w:hint="eastAsia"/>
              </w:rPr>
              <w:t>:</w:t>
            </w:r>
          </w:p>
        </w:tc>
        <w:bookmarkStart w:id="15" w:name="Text14"/>
        <w:tc>
          <w:tcPr>
            <w:tcW w:w="27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B220C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15"/>
          </w:p>
        </w:tc>
      </w:tr>
      <w:tr w:rsidR="00642B29" w:rsidRPr="004A5AB7">
        <w:tc>
          <w:tcPr>
            <w:tcW w:w="5353" w:type="dxa"/>
            <w:gridSpan w:val="5"/>
            <w:tcBorders>
              <w:top w:val="dotted" w:sz="4" w:space="0" w:color="auto"/>
              <w:bottom w:val="nil"/>
            </w:tcBorders>
            <w:vAlign w:val="center"/>
          </w:tcPr>
          <w:p w:rsidR="001B220C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 xml:space="preserve"> (incl. copy of current </w:t>
            </w:r>
            <w:r>
              <w:rPr>
                <w:rStyle w:val="HeadingBold"/>
              </w:rPr>
              <w:t>C</w:t>
            </w:r>
            <w:r w:rsidRPr="004A5AB7">
              <w:rPr>
                <w:rStyle w:val="HeadingBold"/>
              </w:rPr>
              <w:t xml:space="preserve">ertificate of </w:t>
            </w:r>
            <w:r>
              <w:rPr>
                <w:rStyle w:val="HeadingBold"/>
              </w:rPr>
              <w:t>T</w:t>
            </w:r>
            <w:r w:rsidRPr="004A5AB7">
              <w:rPr>
                <w:rStyle w:val="HeadingBold"/>
              </w:rPr>
              <w:t>itle)*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1B220C" w:rsidRPr="004A5AB7" w:rsidRDefault="00BD5ABF" w:rsidP="004A5AB7">
            <w:pPr>
              <w:spacing w:before="60" w:after="60"/>
              <w:rPr>
                <w:rStyle w:val="HeadingBold"/>
              </w:rPr>
            </w:pPr>
            <w:r w:rsidRPr="004A5AB7">
              <w:rPr>
                <w:rStyle w:val="HeadingBold"/>
              </w:rPr>
              <w:t xml:space="preserve">Local </w:t>
            </w:r>
            <w:r>
              <w:rPr>
                <w:rStyle w:val="HeadingBold"/>
              </w:rPr>
              <w:t>G</w:t>
            </w:r>
            <w:r w:rsidRPr="004A5AB7">
              <w:rPr>
                <w:rStyle w:val="HeadingBold"/>
              </w:rPr>
              <w:t>overnment</w:t>
            </w:r>
            <w:r w:rsidRPr="004A5AB7">
              <w:rPr>
                <w:rStyle w:val="HeadingBold"/>
                <w:rFonts w:hint="eastAsia"/>
              </w:rPr>
              <w:t>:</w:t>
            </w:r>
          </w:p>
        </w:tc>
        <w:bookmarkStart w:id="16" w:name="Text15"/>
        <w:tc>
          <w:tcPr>
            <w:tcW w:w="27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1B220C" w:rsidRPr="004A5AB7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16"/>
          </w:p>
        </w:tc>
      </w:tr>
      <w:tr w:rsidR="001B220C" w:rsidRPr="004A5AB7">
        <w:tc>
          <w:tcPr>
            <w:tcW w:w="10090" w:type="dxa"/>
            <w:gridSpan w:val="7"/>
            <w:tcBorders>
              <w:top w:val="nil"/>
              <w:bottom w:val="dotted" w:sz="4" w:space="0" w:color="auto"/>
            </w:tcBorders>
            <w:vAlign w:val="center"/>
          </w:tcPr>
          <w:p w:rsidR="001B220C" w:rsidRPr="004A5AB7" w:rsidRDefault="00B27460" w:rsidP="004A5AB7">
            <w:pPr>
              <w:spacing w:before="60" w:after="60"/>
            </w:pPr>
          </w:p>
        </w:tc>
      </w:tr>
      <w:tr w:rsidR="00291C99" w:rsidRPr="004A5AB7">
        <w:tc>
          <w:tcPr>
            <w:tcW w:w="10090" w:type="dxa"/>
            <w:gridSpan w:val="7"/>
            <w:tcBorders>
              <w:top w:val="dotted" w:sz="4" w:space="0" w:color="auto"/>
            </w:tcBorders>
            <w:vAlign w:val="center"/>
          </w:tcPr>
          <w:p w:rsidR="00291C99" w:rsidRPr="00BB2D0B" w:rsidRDefault="00BD5ABF" w:rsidP="004A5AB7">
            <w:pPr>
              <w:spacing w:before="60" w:after="60"/>
              <w:rPr>
                <w:rStyle w:val="SmallItalics"/>
              </w:rPr>
            </w:pPr>
            <w:r w:rsidRPr="00BB2D0B">
              <w:rPr>
                <w:rStyle w:val="SmallItalics"/>
              </w:rPr>
              <w:t>*Not required unless this form is submitted by a person under a duty to report the site under the Contaminated Sites Act 2003 section 11(4a).</w:t>
            </w:r>
          </w:p>
        </w:tc>
      </w:tr>
    </w:tbl>
    <w:p w:rsidR="008D26E2" w:rsidRDefault="00BD5ABF" w:rsidP="004A5AB7">
      <w:pPr>
        <w:pStyle w:val="DECSectionHeading"/>
        <w:pageBreakBefore/>
      </w:pPr>
      <w:r w:rsidRPr="0089152F">
        <w:t>PART A (</w:t>
      </w:r>
      <w:r w:rsidRPr="00BD0D05">
        <w:rPr>
          <w:rFonts w:hint="eastAsia"/>
        </w:rPr>
        <w:t xml:space="preserve">complete </w:t>
      </w:r>
      <w:r w:rsidRPr="00ED254F">
        <w:rPr>
          <w:rFonts w:hint="eastAsia"/>
          <w:u w:val="single"/>
        </w:rPr>
        <w:t>either</w:t>
      </w:r>
      <w:r w:rsidRPr="00BD0D05">
        <w:rPr>
          <w:rFonts w:hint="eastAsia"/>
        </w:rPr>
        <w:t xml:space="preserve"> </w:t>
      </w:r>
      <w:r w:rsidRPr="0089152F">
        <w:t xml:space="preserve">PART A </w:t>
      </w:r>
      <w:r w:rsidRPr="00BD0D05">
        <w:rPr>
          <w:rFonts w:hint="eastAsia"/>
        </w:rPr>
        <w:t xml:space="preserve">or </w:t>
      </w:r>
      <w:r w:rsidRPr="0089152F">
        <w:t>PART B</w:t>
      </w:r>
      <w:r>
        <w:t xml:space="preserve"> overleaf</w:t>
      </w:r>
      <w:r w:rsidRPr="0089152F"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463"/>
        <w:gridCol w:w="906"/>
        <w:gridCol w:w="708"/>
        <w:gridCol w:w="849"/>
        <w:gridCol w:w="994"/>
        <w:gridCol w:w="308"/>
        <w:gridCol w:w="826"/>
        <w:gridCol w:w="336"/>
        <w:gridCol w:w="2464"/>
      </w:tblGrid>
      <w:tr w:rsidR="0089152F" w:rsidRPr="00EA3422">
        <w:tc>
          <w:tcPr>
            <w:tcW w:w="9854" w:type="dxa"/>
            <w:gridSpan w:val="9"/>
            <w:shd w:val="clear" w:color="auto" w:fill="000000"/>
            <w:vAlign w:val="center"/>
          </w:tcPr>
          <w:p w:rsidR="0089152F" w:rsidRPr="004A5AB7" w:rsidRDefault="00BD5ABF" w:rsidP="004A5AB7">
            <w:pPr>
              <w:spacing w:before="60" w:after="60"/>
              <w:rPr>
                <w:b/>
                <w:color w:val="FFFFFF"/>
              </w:rPr>
            </w:pPr>
            <w:r w:rsidRPr="004A5AB7">
              <w:rPr>
                <w:b/>
                <w:color w:val="FFFFFF"/>
              </w:rPr>
              <w:t>SUSPECTED CONTAMINATION</w:t>
            </w:r>
            <w:r>
              <w:rPr>
                <w:b/>
                <w:color w:val="FFFFFF"/>
              </w:rPr>
              <w:t>:</w:t>
            </w:r>
          </w:p>
        </w:tc>
      </w:tr>
      <w:tr w:rsidR="00642B29" w:rsidRPr="00327785">
        <w:tc>
          <w:tcPr>
            <w:tcW w:w="6228" w:type="dxa"/>
            <w:gridSpan w:val="6"/>
            <w:vAlign w:val="center"/>
          </w:tcPr>
          <w:p w:rsidR="0089152F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Date on which you first suspected that the site was contaminated:</w:t>
            </w:r>
          </w:p>
        </w:tc>
        <w:bookmarkStart w:id="17" w:name="Text18"/>
        <w:tc>
          <w:tcPr>
            <w:tcW w:w="3626" w:type="dxa"/>
            <w:gridSpan w:val="3"/>
            <w:tcBorders>
              <w:top w:val="nil"/>
              <w:bottom w:val="dotted" w:sz="4" w:space="0" w:color="auto"/>
            </w:tcBorders>
            <w:vAlign w:val="center"/>
          </w:tcPr>
          <w:p w:rsidR="0089152F" w:rsidRPr="00327785" w:rsidRDefault="00FE073A" w:rsidP="00CA4B89">
            <w:pPr>
              <w:spacing w:before="60" w:after="60"/>
            </w:pPr>
            <w:r>
              <w:rPr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BD5ABF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  <w:bookmarkEnd w:id="17"/>
          </w:p>
        </w:tc>
      </w:tr>
      <w:tr w:rsidR="00642B29" w:rsidRPr="00327785">
        <w:tc>
          <w:tcPr>
            <w:tcW w:w="3369" w:type="dxa"/>
            <w:gridSpan w:val="2"/>
            <w:vAlign w:val="center"/>
          </w:tcPr>
          <w:p w:rsidR="0089152F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Type of contamination you suspect:</w:t>
            </w:r>
          </w:p>
        </w:tc>
        <w:bookmarkStart w:id="18" w:name="Text19"/>
        <w:tc>
          <w:tcPr>
            <w:tcW w:w="6485" w:type="dxa"/>
            <w:gridSpan w:val="7"/>
            <w:tcBorders>
              <w:top w:val="nil"/>
              <w:bottom w:val="dotted" w:sz="4" w:space="0" w:color="auto"/>
            </w:tcBorders>
            <w:vAlign w:val="center"/>
          </w:tcPr>
          <w:p w:rsidR="0089152F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18"/>
          </w:p>
        </w:tc>
      </w:tr>
      <w:tr w:rsidR="00642B29" w:rsidRPr="00327785">
        <w:tc>
          <w:tcPr>
            <w:tcW w:w="3369" w:type="dxa"/>
            <w:gridSpan w:val="2"/>
            <w:vAlign w:val="center"/>
          </w:tcPr>
          <w:p w:rsidR="0089152F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Suspected source of contamination:</w:t>
            </w:r>
          </w:p>
        </w:tc>
        <w:tc>
          <w:tcPr>
            <w:tcW w:w="6485" w:type="dxa"/>
            <w:gridSpan w:val="7"/>
            <w:tcBorders>
              <w:top w:val="nil"/>
              <w:bottom w:val="nil"/>
            </w:tcBorders>
            <w:vAlign w:val="center"/>
          </w:tcPr>
          <w:p w:rsidR="0089152F" w:rsidRPr="00327785" w:rsidRDefault="00B27460" w:rsidP="005D149D">
            <w:pPr>
              <w:spacing w:before="60" w:after="60"/>
            </w:pPr>
          </w:p>
        </w:tc>
      </w:tr>
      <w:tr w:rsidR="009847DE" w:rsidRPr="00327785">
        <w:trPr>
          <w:trHeight w:val="1675"/>
        </w:trPr>
        <w:tc>
          <w:tcPr>
            <w:tcW w:w="9854" w:type="dxa"/>
            <w:gridSpan w:val="9"/>
          </w:tcPr>
          <w:p w:rsidR="009847DE" w:rsidRDefault="00FE073A" w:rsidP="009847DE">
            <w:pPr>
              <w:spacing w:before="60" w:after="60"/>
              <w:rPr>
                <w:sz w:val="18"/>
              </w:rPr>
            </w:pPr>
            <w:r w:rsidRPr="00CA4B89">
              <w:rPr>
                <w:sz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19"/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913FD5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Pr="00CA4B89" w:rsidRDefault="00B27460" w:rsidP="009847DE">
            <w:pPr>
              <w:spacing w:before="60" w:after="60"/>
              <w:rPr>
                <w:sz w:val="18"/>
              </w:rPr>
            </w:pPr>
          </w:p>
        </w:tc>
      </w:tr>
      <w:tr w:rsidR="00642B29" w:rsidRPr="00327785">
        <w:tc>
          <w:tcPr>
            <w:tcW w:w="7054" w:type="dxa"/>
            <w:gridSpan w:val="7"/>
            <w:vAlign w:val="center"/>
          </w:tcPr>
          <w:p w:rsidR="0089152F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Where is the suspected contamination? (i.e. soil, groundwater, surface water):</w:t>
            </w:r>
          </w:p>
        </w:tc>
        <w:tc>
          <w:tcPr>
            <w:tcW w:w="2800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:rsidR="0089152F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20"/>
          </w:p>
        </w:tc>
      </w:tr>
      <w:tr w:rsidR="00642B29" w:rsidRPr="00327785">
        <w:tc>
          <w:tcPr>
            <w:tcW w:w="4077" w:type="dxa"/>
            <w:gridSpan w:val="3"/>
            <w:vAlign w:val="center"/>
          </w:tcPr>
          <w:p w:rsidR="0089152F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Reason(s) why contamination is suspected:</w:t>
            </w:r>
          </w:p>
        </w:tc>
        <w:tc>
          <w:tcPr>
            <w:tcW w:w="5777" w:type="dxa"/>
            <w:gridSpan w:val="6"/>
            <w:tcBorders>
              <w:top w:val="nil"/>
              <w:bottom w:val="nil"/>
            </w:tcBorders>
            <w:vAlign w:val="center"/>
          </w:tcPr>
          <w:p w:rsidR="0089152F" w:rsidRPr="00327785" w:rsidRDefault="00B27460" w:rsidP="004A5AB7">
            <w:pPr>
              <w:spacing w:before="60" w:after="60"/>
            </w:pPr>
          </w:p>
        </w:tc>
      </w:tr>
      <w:tr w:rsidR="009847DE" w:rsidRPr="00327785">
        <w:trPr>
          <w:trHeight w:val="1675"/>
        </w:trPr>
        <w:tc>
          <w:tcPr>
            <w:tcW w:w="9854" w:type="dxa"/>
            <w:gridSpan w:val="9"/>
          </w:tcPr>
          <w:p w:rsidR="009847DE" w:rsidRDefault="00FE073A" w:rsidP="009847DE">
            <w:pPr>
              <w:spacing w:before="60" w:after="60"/>
              <w:rPr>
                <w:sz w:val="18"/>
              </w:rPr>
            </w:pPr>
            <w:r w:rsidRPr="00CA4B89">
              <w:rPr>
                <w:sz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1" w:name="Text22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21"/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913FD5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Default="00B27460" w:rsidP="009847DE">
            <w:pPr>
              <w:spacing w:before="60" w:after="60"/>
              <w:rPr>
                <w:sz w:val="18"/>
              </w:rPr>
            </w:pPr>
          </w:p>
          <w:p w:rsidR="002A53B1" w:rsidRPr="00CA4B89" w:rsidRDefault="00B27460" w:rsidP="009847DE">
            <w:pPr>
              <w:spacing w:before="60" w:after="60"/>
              <w:rPr>
                <w:sz w:val="18"/>
              </w:rPr>
            </w:pPr>
          </w:p>
        </w:tc>
      </w:tr>
      <w:tr w:rsidR="00642B29" w:rsidRPr="00327785">
        <w:tc>
          <w:tcPr>
            <w:tcW w:w="5920" w:type="dxa"/>
            <w:gridSpan w:val="5"/>
            <w:vAlign w:val="center"/>
          </w:tcPr>
          <w:p w:rsidR="0089152F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Previous activity, or activities and/or land use, or uses (if known):</w:t>
            </w:r>
          </w:p>
        </w:tc>
        <w:tc>
          <w:tcPr>
            <w:tcW w:w="3934" w:type="dxa"/>
            <w:gridSpan w:val="4"/>
            <w:tcBorders>
              <w:top w:val="nil"/>
              <w:bottom w:val="dotted" w:sz="4" w:space="0" w:color="auto"/>
            </w:tcBorders>
            <w:vAlign w:val="center"/>
          </w:tcPr>
          <w:p w:rsidR="0089152F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2" w:name="Text23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22"/>
          </w:p>
        </w:tc>
      </w:tr>
      <w:tr w:rsidR="00642B29" w:rsidRPr="00327785">
        <w:tc>
          <w:tcPr>
            <w:tcW w:w="5920" w:type="dxa"/>
            <w:gridSpan w:val="5"/>
            <w:vAlign w:val="center"/>
          </w:tcPr>
          <w:p w:rsidR="0089152F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Current activity, or activities and/or land use, or uses (if known):</w:t>
            </w:r>
          </w:p>
        </w:tc>
        <w:tc>
          <w:tcPr>
            <w:tcW w:w="3934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9152F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23"/>
          </w:p>
        </w:tc>
      </w:tr>
      <w:tr w:rsidR="00642B29" w:rsidRPr="00327785">
        <w:tc>
          <w:tcPr>
            <w:tcW w:w="5920" w:type="dxa"/>
            <w:gridSpan w:val="5"/>
            <w:vAlign w:val="center"/>
          </w:tcPr>
          <w:p w:rsidR="0089152F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Future activity, or activities and/or land use, or uses (if known):</w:t>
            </w:r>
          </w:p>
        </w:tc>
        <w:tc>
          <w:tcPr>
            <w:tcW w:w="3934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9152F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24"/>
          </w:p>
        </w:tc>
      </w:tr>
      <w:tr w:rsidR="00C4364B" w:rsidRPr="00327785">
        <w:trPr>
          <w:trHeight w:val="664"/>
        </w:trPr>
        <w:tc>
          <w:tcPr>
            <w:tcW w:w="9854" w:type="dxa"/>
            <w:gridSpan w:val="9"/>
            <w:vAlign w:val="center"/>
          </w:tcPr>
          <w:p w:rsidR="00C4364B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 xml:space="preserve">Is a licence under the </w:t>
            </w:r>
            <w:r w:rsidRPr="002A53B1">
              <w:rPr>
                <w:rStyle w:val="HeadingBold"/>
                <w:i/>
              </w:rPr>
              <w:t>Environmental Protection Act 1986</w:t>
            </w:r>
            <w:r w:rsidRPr="00C4364B">
              <w:rPr>
                <w:rStyle w:val="HeadingBold"/>
              </w:rPr>
              <w:t xml:space="preserve"> Part V in force, or ever been in force, in respect of any part of the site?</w:t>
            </w:r>
          </w:p>
        </w:tc>
      </w:tr>
      <w:tr w:rsidR="00642B29" w:rsidRPr="00327785">
        <w:tc>
          <w:tcPr>
            <w:tcW w:w="2463" w:type="dxa"/>
            <w:vAlign w:val="center"/>
          </w:tcPr>
          <w:p w:rsidR="0089152F" w:rsidRPr="00327785" w:rsidRDefault="00BD5ABF" w:rsidP="004A5AB7">
            <w:pPr>
              <w:spacing w:before="60" w:after="60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584200" cy="177800"/>
                  <wp:effectExtent l="25400" t="0" r="0" b="0"/>
                  <wp:docPr id="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17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  <w:gridSpan w:val="3"/>
            <w:vAlign w:val="center"/>
          </w:tcPr>
          <w:p w:rsidR="0089152F" w:rsidRPr="00327785" w:rsidRDefault="00BD5ABF" w:rsidP="004A5AB7">
            <w:pPr>
              <w:spacing w:before="60" w:after="60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558800" cy="177800"/>
                  <wp:effectExtent l="25400" t="0" r="0" b="0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00" cy="17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  <w:gridSpan w:val="4"/>
            <w:vAlign w:val="center"/>
          </w:tcPr>
          <w:p w:rsidR="0089152F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Licence No. (if known):</w:t>
            </w:r>
          </w:p>
        </w:tc>
        <w:tc>
          <w:tcPr>
            <w:tcW w:w="2464" w:type="dxa"/>
            <w:tcBorders>
              <w:top w:val="nil"/>
              <w:bottom w:val="dotted" w:sz="4" w:space="0" w:color="auto"/>
            </w:tcBorders>
            <w:vAlign w:val="center"/>
          </w:tcPr>
          <w:p w:rsidR="0089152F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25"/>
          </w:p>
        </w:tc>
      </w:tr>
      <w:tr w:rsidR="004F7A38" w:rsidRPr="00327785">
        <w:tc>
          <w:tcPr>
            <w:tcW w:w="2463" w:type="dxa"/>
            <w:vAlign w:val="center"/>
          </w:tcPr>
          <w:p w:rsidR="004F7A38" w:rsidRPr="00327785" w:rsidRDefault="00B27460" w:rsidP="004A5AB7">
            <w:pPr>
              <w:spacing w:before="60" w:after="60"/>
            </w:pPr>
          </w:p>
        </w:tc>
        <w:tc>
          <w:tcPr>
            <w:tcW w:w="2463" w:type="dxa"/>
            <w:gridSpan w:val="3"/>
            <w:vAlign w:val="center"/>
          </w:tcPr>
          <w:p w:rsidR="004F7A38" w:rsidRPr="00327785" w:rsidRDefault="00B27460" w:rsidP="004A5AB7">
            <w:pPr>
              <w:spacing w:before="60" w:after="60"/>
            </w:pPr>
          </w:p>
        </w:tc>
        <w:tc>
          <w:tcPr>
            <w:tcW w:w="2464" w:type="dxa"/>
            <w:gridSpan w:val="4"/>
            <w:vAlign w:val="center"/>
          </w:tcPr>
          <w:p w:rsidR="004F7A38" w:rsidRPr="00C4364B" w:rsidRDefault="00B27460" w:rsidP="004A5AB7">
            <w:pPr>
              <w:spacing w:before="60" w:after="60"/>
              <w:rPr>
                <w:rStyle w:val="HeadingBold"/>
              </w:rPr>
            </w:pPr>
          </w:p>
        </w:tc>
        <w:tc>
          <w:tcPr>
            <w:tcW w:w="2464" w:type="dxa"/>
            <w:vAlign w:val="center"/>
          </w:tcPr>
          <w:p w:rsidR="004F7A38" w:rsidRDefault="00B27460" w:rsidP="004A5AB7">
            <w:pPr>
              <w:spacing w:before="60" w:after="60"/>
            </w:pPr>
          </w:p>
        </w:tc>
      </w:tr>
    </w:tbl>
    <w:p w:rsidR="0035741E" w:rsidRPr="000840A5" w:rsidRDefault="00BD5ABF" w:rsidP="009847DE">
      <w:pPr>
        <w:pStyle w:val="DECSectionHeading"/>
        <w:pageBreakBefore/>
      </w:pPr>
      <w:r w:rsidRPr="000840A5">
        <w:t>PART B (</w:t>
      </w:r>
      <w:r w:rsidRPr="00BD0D05">
        <w:rPr>
          <w:rFonts w:hint="eastAsia"/>
        </w:rPr>
        <w:t xml:space="preserve">complete </w:t>
      </w:r>
      <w:r w:rsidRPr="002A53B1">
        <w:rPr>
          <w:rFonts w:hint="eastAsia"/>
          <w:u w:val="single"/>
        </w:rPr>
        <w:t>either</w:t>
      </w:r>
      <w:r w:rsidRPr="00BD0D05">
        <w:rPr>
          <w:rFonts w:hint="eastAsia"/>
        </w:rPr>
        <w:t xml:space="preserve"> </w:t>
      </w:r>
      <w:r w:rsidRPr="000840A5">
        <w:t xml:space="preserve">PART A </w:t>
      </w:r>
      <w:r w:rsidRPr="00BD0D05">
        <w:rPr>
          <w:rFonts w:hint="eastAsia"/>
        </w:rPr>
        <w:t xml:space="preserve">or </w:t>
      </w:r>
      <w:r w:rsidRPr="000840A5">
        <w:t>PART 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463"/>
        <w:gridCol w:w="906"/>
        <w:gridCol w:w="1557"/>
        <w:gridCol w:w="994"/>
        <w:gridCol w:w="1470"/>
        <w:gridCol w:w="2464"/>
      </w:tblGrid>
      <w:tr w:rsidR="002C496D" w:rsidRPr="00EA3422">
        <w:tc>
          <w:tcPr>
            <w:tcW w:w="9854" w:type="dxa"/>
            <w:gridSpan w:val="6"/>
            <w:shd w:val="clear" w:color="auto" w:fill="000000"/>
            <w:vAlign w:val="center"/>
          </w:tcPr>
          <w:p w:rsidR="002C496D" w:rsidRPr="004A5AB7" w:rsidRDefault="00BD5ABF" w:rsidP="004A5AB7">
            <w:pPr>
              <w:spacing w:before="60" w:after="60"/>
              <w:rPr>
                <w:b/>
                <w:color w:val="FFFFFF"/>
              </w:rPr>
            </w:pPr>
            <w:r w:rsidRPr="004A5AB7">
              <w:rPr>
                <w:b/>
                <w:color w:val="FFFFFF"/>
              </w:rPr>
              <w:t>KNOWN CONTAMINATION</w:t>
            </w:r>
            <w:r>
              <w:rPr>
                <w:b/>
                <w:color w:val="FFFFFF"/>
              </w:rPr>
              <w:t>:</w:t>
            </w:r>
          </w:p>
        </w:tc>
      </w:tr>
      <w:tr w:rsidR="00642B29" w:rsidRPr="00327785">
        <w:tc>
          <w:tcPr>
            <w:tcW w:w="5920" w:type="dxa"/>
            <w:gridSpan w:val="4"/>
            <w:vAlign w:val="center"/>
          </w:tcPr>
          <w:p w:rsidR="002C496D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Date on which you first knew that the site was contaminated:</w:t>
            </w:r>
          </w:p>
        </w:tc>
        <w:tc>
          <w:tcPr>
            <w:tcW w:w="3934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:rsidR="002C496D" w:rsidRPr="00327785" w:rsidRDefault="00FE073A" w:rsidP="004A5AB7">
            <w:pPr>
              <w:spacing w:before="60" w:after="60"/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D5ABF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642B29" w:rsidRPr="00327785">
        <w:tc>
          <w:tcPr>
            <w:tcW w:w="3369" w:type="dxa"/>
            <w:gridSpan w:val="2"/>
            <w:vAlign w:val="center"/>
          </w:tcPr>
          <w:p w:rsidR="002C496D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Known contaminant</w:t>
            </w:r>
            <w:r>
              <w:rPr>
                <w:rStyle w:val="HeadingBold"/>
                <w:rFonts w:hint="eastAsia"/>
                <w:lang w:eastAsia="zh-TW"/>
              </w:rPr>
              <w:t>(s):</w:t>
            </w:r>
          </w:p>
        </w:tc>
        <w:tc>
          <w:tcPr>
            <w:tcW w:w="6485" w:type="dxa"/>
            <w:gridSpan w:val="4"/>
            <w:tcBorders>
              <w:top w:val="nil"/>
              <w:bottom w:val="dotted" w:sz="4" w:space="0" w:color="auto"/>
            </w:tcBorders>
            <w:vAlign w:val="center"/>
          </w:tcPr>
          <w:p w:rsidR="002C496D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6" w:name="Text28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26"/>
          </w:p>
        </w:tc>
      </w:tr>
      <w:tr w:rsidR="00642B29" w:rsidRPr="00327785">
        <w:tc>
          <w:tcPr>
            <w:tcW w:w="3369" w:type="dxa"/>
            <w:gridSpan w:val="2"/>
            <w:vAlign w:val="center"/>
          </w:tcPr>
          <w:p w:rsidR="002C496D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Suspected source of contamination:</w:t>
            </w:r>
          </w:p>
        </w:tc>
        <w:tc>
          <w:tcPr>
            <w:tcW w:w="648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C496D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27"/>
          </w:p>
        </w:tc>
      </w:tr>
      <w:tr w:rsidR="00642B29" w:rsidRPr="00327785">
        <w:tc>
          <w:tcPr>
            <w:tcW w:w="5920" w:type="dxa"/>
            <w:gridSpan w:val="4"/>
            <w:vAlign w:val="center"/>
          </w:tcPr>
          <w:p w:rsidR="002C496D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Where is the contamination? (i.e. soil, groundwater, surface water):</w:t>
            </w:r>
          </w:p>
        </w:tc>
        <w:tc>
          <w:tcPr>
            <w:tcW w:w="3934" w:type="dxa"/>
            <w:gridSpan w:val="2"/>
            <w:tcBorders>
              <w:top w:val="nil"/>
              <w:bottom w:val="dotted" w:sz="4" w:space="0" w:color="auto"/>
            </w:tcBorders>
          </w:tcPr>
          <w:p w:rsidR="002C496D" w:rsidRPr="00327785" w:rsidRDefault="00FE073A" w:rsidP="00CA4B89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8" w:name="Text30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28"/>
          </w:p>
        </w:tc>
      </w:tr>
      <w:tr w:rsidR="00642B29" w:rsidRPr="00327785">
        <w:tc>
          <w:tcPr>
            <w:tcW w:w="5920" w:type="dxa"/>
            <w:gridSpan w:val="4"/>
            <w:vAlign w:val="center"/>
          </w:tcPr>
          <w:p w:rsidR="002C496D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Previous activity, or activities and/or land use, or uses (if known):</w:t>
            </w:r>
          </w:p>
        </w:tc>
        <w:tc>
          <w:tcPr>
            <w:tcW w:w="393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C496D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9" w:name="Text31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29"/>
          </w:p>
        </w:tc>
      </w:tr>
      <w:tr w:rsidR="00642B29" w:rsidRPr="00327785">
        <w:tc>
          <w:tcPr>
            <w:tcW w:w="5920" w:type="dxa"/>
            <w:gridSpan w:val="4"/>
            <w:vAlign w:val="center"/>
          </w:tcPr>
          <w:p w:rsidR="002C496D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Current activity, or activities and/or land use, or uses (if known):</w:t>
            </w:r>
          </w:p>
        </w:tc>
        <w:tc>
          <w:tcPr>
            <w:tcW w:w="393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C496D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0" w:name="Text32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30"/>
          </w:p>
        </w:tc>
      </w:tr>
      <w:tr w:rsidR="00642B29" w:rsidRPr="00327785">
        <w:tc>
          <w:tcPr>
            <w:tcW w:w="5920" w:type="dxa"/>
            <w:gridSpan w:val="4"/>
            <w:vAlign w:val="center"/>
          </w:tcPr>
          <w:p w:rsidR="002C496D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Future activity, or activities and/or land use, or uses (if known):</w:t>
            </w:r>
          </w:p>
        </w:tc>
        <w:tc>
          <w:tcPr>
            <w:tcW w:w="393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C496D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1" w:name="Text33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31"/>
          </w:p>
        </w:tc>
      </w:tr>
      <w:tr w:rsidR="002C496D" w:rsidRPr="00327785">
        <w:trPr>
          <w:trHeight w:val="664"/>
        </w:trPr>
        <w:tc>
          <w:tcPr>
            <w:tcW w:w="9854" w:type="dxa"/>
            <w:gridSpan w:val="6"/>
            <w:vAlign w:val="center"/>
          </w:tcPr>
          <w:p w:rsidR="002C496D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 xml:space="preserve">Is a licence under the </w:t>
            </w:r>
            <w:r w:rsidRPr="002A53B1">
              <w:rPr>
                <w:rStyle w:val="HeadingBold"/>
                <w:i/>
              </w:rPr>
              <w:t>Environmental Protection Act 1986</w:t>
            </w:r>
            <w:r w:rsidRPr="00C4364B">
              <w:rPr>
                <w:rStyle w:val="HeadingBold"/>
              </w:rPr>
              <w:t xml:space="preserve"> Part V in force, or ever been in force, in respect of any part of the site?</w:t>
            </w:r>
          </w:p>
        </w:tc>
      </w:tr>
      <w:tr w:rsidR="00642B29" w:rsidRPr="00327785">
        <w:tc>
          <w:tcPr>
            <w:tcW w:w="2463" w:type="dxa"/>
            <w:vAlign w:val="center"/>
          </w:tcPr>
          <w:p w:rsidR="002C496D" w:rsidRPr="00327785" w:rsidRDefault="00BD5ABF" w:rsidP="004A5AB7">
            <w:pPr>
              <w:spacing w:before="60" w:after="60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584200" cy="177800"/>
                  <wp:effectExtent l="2540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17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  <w:gridSpan w:val="2"/>
            <w:vAlign w:val="center"/>
          </w:tcPr>
          <w:p w:rsidR="002C496D" w:rsidRPr="00327785" w:rsidRDefault="00BD5ABF" w:rsidP="004A5AB7">
            <w:pPr>
              <w:spacing w:before="60" w:after="60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558800" cy="177800"/>
                  <wp:effectExtent l="2540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800" cy="17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dxa"/>
            <w:gridSpan w:val="2"/>
            <w:vAlign w:val="center"/>
          </w:tcPr>
          <w:p w:rsidR="002C496D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Licence No. (if known):</w:t>
            </w:r>
          </w:p>
        </w:tc>
        <w:bookmarkStart w:id="32" w:name="Text34"/>
        <w:tc>
          <w:tcPr>
            <w:tcW w:w="2464" w:type="dxa"/>
            <w:tcBorders>
              <w:top w:val="nil"/>
              <w:bottom w:val="dotted" w:sz="4" w:space="0" w:color="auto"/>
            </w:tcBorders>
            <w:vAlign w:val="center"/>
          </w:tcPr>
          <w:p w:rsidR="002C496D" w:rsidRPr="00327785" w:rsidRDefault="00FE073A" w:rsidP="004A5AB7">
            <w:pPr>
              <w:spacing w:before="60" w:after="60"/>
            </w:pPr>
            <w:r w:rsidRPr="00CA4B89"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20"/>
              </w:rPr>
              <w:instrText xml:space="preserve"> FORMTEXT </w:instrText>
            </w:r>
            <w:r w:rsidR="00B27460" w:rsidRPr="00FE073A">
              <w:rPr>
                <w:sz w:val="20"/>
              </w:rPr>
            </w:r>
            <w:r w:rsidRPr="00CA4B89">
              <w:rPr>
                <w:sz w:val="20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20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20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20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20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20"/>
              </w:rPr>
              <w:t> </w:t>
            </w:r>
            <w:r w:rsidRPr="00CA4B89">
              <w:rPr>
                <w:sz w:val="20"/>
              </w:rPr>
              <w:fldChar w:fldCharType="end"/>
            </w:r>
            <w:bookmarkEnd w:id="32"/>
          </w:p>
        </w:tc>
      </w:tr>
      <w:tr w:rsidR="002C496D" w:rsidRPr="00327785">
        <w:tc>
          <w:tcPr>
            <w:tcW w:w="9854" w:type="dxa"/>
            <w:gridSpan w:val="6"/>
            <w:tcBorders>
              <w:bottom w:val="nil"/>
            </w:tcBorders>
            <w:vAlign w:val="center"/>
          </w:tcPr>
          <w:p w:rsidR="002C496D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Details of investigations undertaken to confirm the presence of contamination (where investigations have been reported, list report title, author and date, and attach copies to this form)</w:t>
            </w:r>
            <w:r>
              <w:rPr>
                <w:rStyle w:val="HeadingBold"/>
              </w:rPr>
              <w:t>:</w:t>
            </w:r>
          </w:p>
        </w:tc>
      </w:tr>
      <w:bookmarkStart w:id="33" w:name="Text35"/>
      <w:tr w:rsidR="002E57AB" w:rsidRPr="00327785">
        <w:trPr>
          <w:trHeight w:val="1665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:rsidR="002E57AB" w:rsidRDefault="00FE073A" w:rsidP="002E57AB">
            <w:pPr>
              <w:spacing w:before="60" w:after="60"/>
              <w:rPr>
                <w:sz w:val="18"/>
              </w:rPr>
            </w:pPr>
            <w:r w:rsidRPr="00CA4B89">
              <w:rPr>
                <w:sz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33"/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8033C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Pr="00327785" w:rsidRDefault="00B27460" w:rsidP="002E57AB">
            <w:pPr>
              <w:spacing w:before="60" w:after="60"/>
            </w:pPr>
          </w:p>
        </w:tc>
      </w:tr>
      <w:tr w:rsidR="002C496D" w:rsidRPr="00327785">
        <w:tc>
          <w:tcPr>
            <w:tcW w:w="9854" w:type="dxa"/>
            <w:gridSpan w:val="6"/>
            <w:tcBorders>
              <w:top w:val="nil"/>
              <w:bottom w:val="nil"/>
            </w:tcBorders>
            <w:vAlign w:val="center"/>
          </w:tcPr>
          <w:p w:rsidR="002C496D" w:rsidRPr="00C4364B" w:rsidRDefault="00BD5ABF" w:rsidP="004A5AB7">
            <w:pPr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Details of any remediation undertaken or planned</w:t>
            </w:r>
            <w:r>
              <w:rPr>
                <w:rStyle w:val="HeadingBold"/>
              </w:rPr>
              <w:t>:</w:t>
            </w:r>
          </w:p>
        </w:tc>
      </w:tr>
      <w:bookmarkStart w:id="34" w:name="Text36"/>
      <w:tr w:rsidR="002E57AB" w:rsidRPr="00327785">
        <w:trPr>
          <w:trHeight w:val="2002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:rsidR="002E57AB" w:rsidRDefault="00FE073A" w:rsidP="002E57AB">
            <w:pPr>
              <w:spacing w:before="60" w:after="60"/>
              <w:rPr>
                <w:sz w:val="18"/>
              </w:rPr>
            </w:pPr>
            <w:r w:rsidRPr="00CA4B89">
              <w:rPr>
                <w:sz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34"/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8033C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Default="00B27460" w:rsidP="002E57AB">
            <w:pPr>
              <w:spacing w:before="60" w:after="60"/>
              <w:rPr>
                <w:sz w:val="18"/>
              </w:rPr>
            </w:pPr>
          </w:p>
          <w:p w:rsidR="002A53B1" w:rsidRPr="00327785" w:rsidRDefault="00B27460" w:rsidP="002E57AB">
            <w:pPr>
              <w:spacing w:before="60" w:after="60"/>
            </w:pPr>
          </w:p>
        </w:tc>
      </w:tr>
    </w:tbl>
    <w:p w:rsidR="00EA3422" w:rsidRPr="00F07043" w:rsidRDefault="00B27460" w:rsidP="00EA342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84"/>
        <w:gridCol w:w="2268"/>
        <w:gridCol w:w="1274"/>
        <w:gridCol w:w="1986"/>
        <w:gridCol w:w="2943"/>
      </w:tblGrid>
      <w:tr w:rsidR="000D0849" w:rsidRPr="00327785">
        <w:tc>
          <w:tcPr>
            <w:tcW w:w="985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0D0849" w:rsidRPr="00C4364B" w:rsidRDefault="00BD5ABF" w:rsidP="000D0849">
            <w:pPr>
              <w:pageBreakBefore/>
              <w:spacing w:before="60" w:after="60"/>
              <w:rPr>
                <w:rStyle w:val="HeadingBold"/>
              </w:rPr>
            </w:pPr>
            <w:r w:rsidRPr="00C4364B">
              <w:rPr>
                <w:rStyle w:val="HeadingBold"/>
              </w:rPr>
              <w:t>Note</w:t>
            </w:r>
            <w:r w:rsidRPr="00C4364B">
              <w:rPr>
                <w:rStyle w:val="HeadingBold"/>
                <w:rFonts w:hint="eastAsia"/>
              </w:rPr>
              <w:t xml:space="preserve"> that u</w:t>
            </w:r>
            <w:r w:rsidRPr="00C4364B">
              <w:rPr>
                <w:rStyle w:val="HeadingBold"/>
              </w:rPr>
              <w:t xml:space="preserve">nder the </w:t>
            </w:r>
            <w:r w:rsidRPr="002A53B1">
              <w:rPr>
                <w:rStyle w:val="HeadingBold"/>
                <w:i/>
              </w:rPr>
              <w:t>Contaminated Sites Act 2003</w:t>
            </w:r>
            <w:r w:rsidRPr="00C4364B">
              <w:rPr>
                <w:rStyle w:val="HeadingBold"/>
              </w:rPr>
              <w:t>, it is an offence to</w:t>
            </w:r>
            <w:r>
              <w:rPr>
                <w:rStyle w:val="HeadingBold"/>
                <w:lang w:eastAsia="zh-TW"/>
              </w:rPr>
              <w:t>:</w:t>
            </w:r>
          </w:p>
        </w:tc>
      </w:tr>
      <w:tr w:rsidR="000D0849" w:rsidRPr="002E57AB">
        <w:trPr>
          <w:trHeight w:val="991"/>
        </w:trPr>
        <w:tc>
          <w:tcPr>
            <w:tcW w:w="9855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:rsidR="000D0849" w:rsidRPr="002E57AB" w:rsidRDefault="00BD5ABF" w:rsidP="00DF1264">
            <w:pPr>
              <w:pStyle w:val="SmallDECItalics"/>
            </w:pPr>
            <w:r w:rsidRPr="002E57AB">
              <w:t>Report a site maliciously and without reasonable grounds to believe or suspect that the site is contaminated (section 11(9)); or</w:t>
            </w:r>
          </w:p>
          <w:p w:rsidR="000D0849" w:rsidRPr="002E57AB" w:rsidRDefault="00BD5ABF" w:rsidP="00DF1264">
            <w:pPr>
              <w:pStyle w:val="SmallDECItalics"/>
            </w:pPr>
            <w:r w:rsidRPr="002E57AB">
              <w:t>Make a statement in this report which you know is false or misleading in a material particular (section 94); or</w:t>
            </w:r>
          </w:p>
          <w:p w:rsidR="000D0849" w:rsidRPr="002E57AB" w:rsidRDefault="00BD5ABF" w:rsidP="00DF1264">
            <w:pPr>
              <w:pStyle w:val="SmallDECItalics"/>
            </w:pPr>
            <w:r w:rsidRPr="002E57AB">
              <w:t>Make a statement, in making this report, which is false or misleading in a material particular, with reckless disregard as to whether the statement is false or misleading in a material particular (section 94); or</w:t>
            </w:r>
          </w:p>
          <w:p w:rsidR="000D0849" w:rsidRPr="002E57AB" w:rsidRDefault="00BD5ABF" w:rsidP="00DF1264">
            <w:pPr>
              <w:pStyle w:val="SmallDECItalics"/>
            </w:pPr>
            <w:r w:rsidRPr="002E57AB">
              <w:t>Provide, or cause to be provided, in making this report, information that you know is false or misleading in a material particular (section 94); or</w:t>
            </w:r>
          </w:p>
          <w:p w:rsidR="000D0849" w:rsidRPr="002E57AB" w:rsidRDefault="00BD5ABF" w:rsidP="00DF1264">
            <w:pPr>
              <w:pStyle w:val="SmallDECItalics"/>
            </w:pPr>
            <w:r w:rsidRPr="002E57AB">
              <w:t>Provide, or cause to be provided, in making this report, information that is false or misleading in a material particular, with reckless disregard as to whether or not the information is false or misleading in a material particular (section 94); or</w:t>
            </w:r>
          </w:p>
          <w:p w:rsidR="000D0849" w:rsidRDefault="00BD5ABF" w:rsidP="007113DD">
            <w:pPr>
              <w:pStyle w:val="SmallDECItalics"/>
            </w:pPr>
            <w:r w:rsidRPr="002E57AB">
              <w:t>Fail to disclose, or cause a failure to disclose all information which you know is materially relevant in making this report (section 94).</w:t>
            </w:r>
          </w:p>
          <w:p w:rsidR="000D0849" w:rsidRPr="002E57AB" w:rsidRDefault="00B27460" w:rsidP="000D0849">
            <w:pPr>
              <w:pStyle w:val="SmallDECItalics"/>
              <w:numPr>
                <w:ilvl w:val="0"/>
                <w:numId w:val="0"/>
              </w:numPr>
              <w:ind w:left="-5"/>
            </w:pPr>
          </w:p>
        </w:tc>
      </w:tr>
      <w:tr w:rsidR="000D0849" w:rsidRPr="000D0849">
        <w:tc>
          <w:tcPr>
            <w:tcW w:w="98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0849" w:rsidRPr="000D0849" w:rsidRDefault="00B27460" w:rsidP="000D0849">
            <w:pPr>
              <w:rPr>
                <w:b/>
                <w:color w:val="FFFFFF"/>
                <w:sz w:val="14"/>
                <w:szCs w:val="14"/>
              </w:rPr>
            </w:pPr>
          </w:p>
        </w:tc>
      </w:tr>
      <w:tr w:rsidR="005B4293" w:rsidRPr="00EA3422">
        <w:tc>
          <w:tcPr>
            <w:tcW w:w="9854" w:type="dxa"/>
            <w:gridSpan w:val="5"/>
            <w:tcBorders>
              <w:top w:val="nil"/>
            </w:tcBorders>
            <w:shd w:val="clear" w:color="auto" w:fill="000000"/>
            <w:vAlign w:val="center"/>
          </w:tcPr>
          <w:p w:rsidR="005B4293" w:rsidRPr="004A5AB7" w:rsidRDefault="00BD5ABF" w:rsidP="000D0849">
            <w:pPr>
              <w:spacing w:before="60" w:after="60"/>
              <w:rPr>
                <w:b/>
                <w:color w:val="FFFFFF"/>
              </w:rPr>
            </w:pPr>
            <w:r w:rsidRPr="004A5AB7">
              <w:rPr>
                <w:b/>
                <w:color w:val="FFFFFF"/>
              </w:rPr>
              <w:t>IF THIS REPORT IS BEING MADE BY AN INDIVIDUAL</w:t>
            </w:r>
            <w:r>
              <w:rPr>
                <w:b/>
                <w:color w:val="FFFFFF"/>
              </w:rPr>
              <w:t>:</w:t>
            </w:r>
          </w:p>
        </w:tc>
      </w:tr>
      <w:tr w:rsidR="00B53DB6" w:rsidRPr="00327785">
        <w:tc>
          <w:tcPr>
            <w:tcW w:w="3652" w:type="dxa"/>
            <w:gridSpan w:val="2"/>
            <w:vAlign w:val="center"/>
          </w:tcPr>
          <w:p w:rsidR="00B53DB6" w:rsidRPr="00B53DB6" w:rsidRDefault="00BD5ABF" w:rsidP="004A5AB7">
            <w:pPr>
              <w:spacing w:before="60" w:after="60"/>
              <w:rPr>
                <w:rStyle w:val="HeadingBold"/>
              </w:rPr>
            </w:pPr>
            <w:r w:rsidRPr="00B53DB6">
              <w:rPr>
                <w:rStyle w:val="HeadingBold"/>
              </w:rPr>
              <w:t>Signature of person making the report</w:t>
            </w:r>
            <w:r w:rsidRPr="00B53DB6">
              <w:rPr>
                <w:rStyle w:val="HeadingBold"/>
                <w:rFonts w:hint="eastAsia"/>
              </w:rPr>
              <w:t xml:space="preserve"> :</w:t>
            </w:r>
          </w:p>
        </w:tc>
        <w:tc>
          <w:tcPr>
            <w:tcW w:w="6202" w:type="dxa"/>
            <w:gridSpan w:val="3"/>
            <w:tcBorders>
              <w:top w:val="nil"/>
              <w:bottom w:val="dotted" w:sz="4" w:space="0" w:color="auto"/>
            </w:tcBorders>
            <w:vAlign w:val="center"/>
          </w:tcPr>
          <w:p w:rsidR="00B53DB6" w:rsidRPr="00327785" w:rsidRDefault="00B27460" w:rsidP="004A5AB7">
            <w:pPr>
              <w:spacing w:before="60" w:after="60"/>
            </w:pPr>
          </w:p>
        </w:tc>
      </w:tr>
      <w:tr w:rsidR="00642B29" w:rsidRPr="00327785">
        <w:tc>
          <w:tcPr>
            <w:tcW w:w="1384" w:type="dxa"/>
            <w:vAlign w:val="center"/>
          </w:tcPr>
          <w:p w:rsidR="005B4293" w:rsidRPr="00B53DB6" w:rsidRDefault="00BD5ABF" w:rsidP="004A5AB7">
            <w:pPr>
              <w:spacing w:before="60" w:after="60"/>
              <w:rPr>
                <w:rStyle w:val="HeadingBold"/>
              </w:rPr>
            </w:pPr>
            <w:r w:rsidRPr="00B53DB6">
              <w:rPr>
                <w:rStyle w:val="HeadingBold"/>
              </w:rPr>
              <w:t>Date</w:t>
            </w:r>
            <w:r w:rsidRPr="00B53DB6">
              <w:rPr>
                <w:rStyle w:val="HeadingBold"/>
                <w:rFonts w:hint="eastAsia"/>
              </w:rPr>
              <w:t>:</w:t>
            </w:r>
          </w:p>
        </w:tc>
        <w:tc>
          <w:tcPr>
            <w:tcW w:w="3542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D5ABF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1986" w:type="dxa"/>
            <w:vAlign w:val="center"/>
          </w:tcPr>
          <w:p w:rsidR="005B4293" w:rsidRPr="00B53DB6" w:rsidRDefault="00BD5ABF" w:rsidP="004A5AB7">
            <w:pPr>
              <w:spacing w:before="60" w:after="60"/>
              <w:rPr>
                <w:rStyle w:val="HeadingBold"/>
                <w:b w:val="0"/>
                <w:sz w:val="16"/>
                <w:lang w:eastAsia="zh-TW"/>
              </w:rPr>
            </w:pPr>
            <w:r w:rsidRPr="00B53DB6">
              <w:rPr>
                <w:rStyle w:val="HeadingBold"/>
              </w:rPr>
              <w:t>Title and Full Name</w:t>
            </w:r>
            <w:r w:rsidRPr="00B53DB6">
              <w:rPr>
                <w:rStyle w:val="HeadingBold"/>
                <w:rFonts w:hint="eastAsia"/>
              </w:rPr>
              <w:t>:</w:t>
            </w:r>
          </w:p>
        </w:tc>
        <w:tc>
          <w:tcPr>
            <w:tcW w:w="2942" w:type="dxa"/>
            <w:tcBorders>
              <w:top w:val="nil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5" w:name="Text38"/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35"/>
          </w:p>
        </w:tc>
      </w:tr>
      <w:tr w:rsidR="00642B29" w:rsidRPr="00327785">
        <w:tc>
          <w:tcPr>
            <w:tcW w:w="1384" w:type="dxa"/>
            <w:vAlign w:val="center"/>
          </w:tcPr>
          <w:p w:rsidR="005B4293" w:rsidRPr="00B53DB6" w:rsidRDefault="00BD5ABF" w:rsidP="004A5AB7">
            <w:pPr>
              <w:spacing w:before="60" w:after="60"/>
              <w:rPr>
                <w:rStyle w:val="HeadingBold"/>
              </w:rPr>
            </w:pPr>
            <w:r w:rsidRPr="00B53DB6">
              <w:rPr>
                <w:rStyle w:val="HeadingBold"/>
              </w:rPr>
              <w:t>Address</w:t>
            </w:r>
            <w:r w:rsidRPr="00B53DB6">
              <w:rPr>
                <w:rStyle w:val="HeadingBold"/>
                <w:rFonts w:hint="eastAsia"/>
              </w:rPr>
              <w:t>:</w:t>
            </w:r>
          </w:p>
        </w:tc>
        <w:tc>
          <w:tcPr>
            <w:tcW w:w="354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</w:p>
        </w:tc>
        <w:tc>
          <w:tcPr>
            <w:tcW w:w="1986" w:type="dxa"/>
            <w:vAlign w:val="center"/>
          </w:tcPr>
          <w:p w:rsidR="005B4293" w:rsidRPr="00B53DB6" w:rsidRDefault="00BD5ABF" w:rsidP="004A5AB7">
            <w:pPr>
              <w:spacing w:before="60" w:after="60"/>
              <w:rPr>
                <w:rStyle w:val="HeadingBold"/>
                <w:b w:val="0"/>
                <w:sz w:val="16"/>
                <w:lang w:eastAsia="zh-TW"/>
              </w:rPr>
            </w:pPr>
            <w:r w:rsidRPr="00B53DB6">
              <w:rPr>
                <w:rStyle w:val="HeadingBold"/>
              </w:rPr>
              <w:t>Suburb/Town</w:t>
            </w:r>
            <w:r w:rsidRPr="00B53DB6">
              <w:rPr>
                <w:rStyle w:val="HeadingBold"/>
                <w:rFonts w:hint="eastAsia"/>
              </w:rPr>
              <w:t>:</w:t>
            </w:r>
          </w:p>
        </w:tc>
        <w:tc>
          <w:tcPr>
            <w:tcW w:w="2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</w:p>
        </w:tc>
      </w:tr>
      <w:tr w:rsidR="00642B29" w:rsidRPr="00327785">
        <w:tc>
          <w:tcPr>
            <w:tcW w:w="1384" w:type="dxa"/>
            <w:vAlign w:val="center"/>
          </w:tcPr>
          <w:p w:rsidR="005B4293" w:rsidRPr="00B53DB6" w:rsidRDefault="00BD5ABF" w:rsidP="004A5AB7">
            <w:pPr>
              <w:spacing w:before="60" w:after="60"/>
              <w:rPr>
                <w:rStyle w:val="HeadingBold"/>
              </w:rPr>
            </w:pPr>
            <w:r w:rsidRPr="00B53DB6">
              <w:rPr>
                <w:rStyle w:val="HeadingBold"/>
              </w:rPr>
              <w:t>Postcode</w:t>
            </w:r>
            <w:r w:rsidRPr="00B53DB6">
              <w:rPr>
                <w:rStyle w:val="HeadingBold"/>
                <w:rFonts w:hint="eastAsia"/>
              </w:rPr>
              <w:t>:</w:t>
            </w:r>
          </w:p>
        </w:tc>
        <w:tc>
          <w:tcPr>
            <w:tcW w:w="354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</w:p>
        </w:tc>
        <w:tc>
          <w:tcPr>
            <w:tcW w:w="1986" w:type="dxa"/>
            <w:vAlign w:val="center"/>
          </w:tcPr>
          <w:p w:rsidR="005B4293" w:rsidRPr="00B53DB6" w:rsidRDefault="00BD5ABF" w:rsidP="004A5AB7">
            <w:pPr>
              <w:spacing w:before="60" w:after="60"/>
              <w:rPr>
                <w:rStyle w:val="HeadingBold"/>
                <w:b w:val="0"/>
                <w:sz w:val="16"/>
                <w:lang w:eastAsia="zh-TW"/>
              </w:rPr>
            </w:pPr>
            <w:r w:rsidRPr="00B53DB6">
              <w:rPr>
                <w:rStyle w:val="HeadingBold"/>
              </w:rPr>
              <w:t>Phone</w:t>
            </w:r>
            <w:r w:rsidRPr="00B53DB6">
              <w:rPr>
                <w:rStyle w:val="HeadingBold"/>
                <w:rFonts w:hint="eastAsia"/>
              </w:rPr>
              <w:t>:</w:t>
            </w:r>
          </w:p>
        </w:tc>
        <w:tc>
          <w:tcPr>
            <w:tcW w:w="2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</w:p>
        </w:tc>
      </w:tr>
      <w:tr w:rsidR="00642B29" w:rsidRPr="00327785">
        <w:tc>
          <w:tcPr>
            <w:tcW w:w="1384" w:type="dxa"/>
            <w:vAlign w:val="center"/>
          </w:tcPr>
          <w:p w:rsidR="005B4293" w:rsidRPr="00B53DB6" w:rsidRDefault="00BD5ABF" w:rsidP="004A5AB7">
            <w:pPr>
              <w:spacing w:before="60" w:after="60"/>
              <w:rPr>
                <w:rStyle w:val="HeadingBold"/>
              </w:rPr>
            </w:pPr>
            <w:r w:rsidRPr="00B53DB6">
              <w:rPr>
                <w:rStyle w:val="HeadingBold"/>
              </w:rPr>
              <w:t>Fax</w:t>
            </w:r>
            <w:r w:rsidRPr="00B53DB6">
              <w:rPr>
                <w:rStyle w:val="HeadingBold"/>
                <w:rFonts w:hint="eastAsia"/>
              </w:rPr>
              <w:t>:</w:t>
            </w:r>
          </w:p>
        </w:tc>
        <w:tc>
          <w:tcPr>
            <w:tcW w:w="354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</w:p>
        </w:tc>
        <w:tc>
          <w:tcPr>
            <w:tcW w:w="1986" w:type="dxa"/>
            <w:vAlign w:val="center"/>
          </w:tcPr>
          <w:p w:rsidR="005B4293" w:rsidRPr="00B53DB6" w:rsidRDefault="00BD5ABF" w:rsidP="004A5AB7">
            <w:pPr>
              <w:spacing w:before="60" w:after="60"/>
              <w:rPr>
                <w:rStyle w:val="HeadingBold"/>
                <w:b w:val="0"/>
                <w:sz w:val="16"/>
                <w:lang w:eastAsia="zh-TW"/>
              </w:rPr>
            </w:pPr>
            <w:r w:rsidRPr="00B53DB6">
              <w:rPr>
                <w:rStyle w:val="HeadingBold"/>
              </w:rPr>
              <w:t>Email</w:t>
            </w:r>
            <w:r w:rsidRPr="00B53DB6">
              <w:rPr>
                <w:rStyle w:val="HeadingBold"/>
                <w:rFonts w:hint="eastAsia"/>
              </w:rPr>
              <w:t>:</w:t>
            </w:r>
          </w:p>
        </w:tc>
        <w:tc>
          <w:tcPr>
            <w:tcW w:w="2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</w:p>
        </w:tc>
      </w:tr>
      <w:tr w:rsidR="00642B29" w:rsidRPr="00327785">
        <w:tc>
          <w:tcPr>
            <w:tcW w:w="1384" w:type="dxa"/>
            <w:vAlign w:val="center"/>
          </w:tcPr>
          <w:p w:rsidR="004F7A38" w:rsidRPr="00B53DB6" w:rsidRDefault="00B27460" w:rsidP="004A5AB7">
            <w:pPr>
              <w:spacing w:before="60" w:after="60"/>
              <w:rPr>
                <w:rStyle w:val="HeadingBold"/>
              </w:rPr>
            </w:pPr>
          </w:p>
        </w:tc>
        <w:tc>
          <w:tcPr>
            <w:tcW w:w="3542" w:type="dxa"/>
            <w:gridSpan w:val="2"/>
            <w:tcBorders>
              <w:top w:val="dotted" w:sz="4" w:space="0" w:color="auto"/>
            </w:tcBorders>
            <w:vAlign w:val="center"/>
          </w:tcPr>
          <w:p w:rsidR="004F7A38" w:rsidRDefault="00B27460" w:rsidP="004A5AB7">
            <w:pPr>
              <w:spacing w:before="60" w:after="60"/>
            </w:pPr>
          </w:p>
        </w:tc>
        <w:tc>
          <w:tcPr>
            <w:tcW w:w="1986" w:type="dxa"/>
            <w:vAlign w:val="center"/>
          </w:tcPr>
          <w:p w:rsidR="004F7A38" w:rsidRPr="00B53DB6" w:rsidRDefault="00B27460" w:rsidP="004A5AB7">
            <w:pPr>
              <w:spacing w:before="60" w:after="60"/>
              <w:rPr>
                <w:rStyle w:val="HeadingBold"/>
              </w:rPr>
            </w:pPr>
          </w:p>
        </w:tc>
        <w:tc>
          <w:tcPr>
            <w:tcW w:w="2942" w:type="dxa"/>
            <w:tcBorders>
              <w:top w:val="dotted" w:sz="4" w:space="0" w:color="auto"/>
            </w:tcBorders>
            <w:vAlign w:val="center"/>
          </w:tcPr>
          <w:p w:rsidR="004F7A38" w:rsidRDefault="00B27460" w:rsidP="004A5AB7">
            <w:pPr>
              <w:spacing w:before="60" w:after="60"/>
            </w:pPr>
          </w:p>
        </w:tc>
      </w:tr>
    </w:tbl>
    <w:p w:rsidR="00C13CB4" w:rsidRPr="00C13CB4" w:rsidRDefault="00B27460" w:rsidP="00C13CB4"/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392"/>
        <w:gridCol w:w="1060"/>
        <w:gridCol w:w="499"/>
        <w:gridCol w:w="2693"/>
        <w:gridCol w:w="283"/>
        <w:gridCol w:w="1986"/>
        <w:gridCol w:w="2942"/>
      </w:tblGrid>
      <w:tr w:rsidR="005B4293" w:rsidRPr="00EA3422">
        <w:tc>
          <w:tcPr>
            <w:tcW w:w="9855" w:type="dxa"/>
            <w:gridSpan w:val="7"/>
            <w:shd w:val="clear" w:color="auto" w:fill="000000"/>
            <w:vAlign w:val="center"/>
          </w:tcPr>
          <w:p w:rsidR="005B4293" w:rsidRPr="004A5AB7" w:rsidRDefault="00BD5ABF" w:rsidP="004A5AB7">
            <w:pPr>
              <w:spacing w:before="60" w:after="60"/>
              <w:rPr>
                <w:b/>
                <w:color w:val="FFFFFF"/>
              </w:rPr>
            </w:pPr>
            <w:r w:rsidRPr="004A5AB7">
              <w:rPr>
                <w:b/>
                <w:color w:val="FFFFFF"/>
              </w:rPr>
              <w:t>IF THIS REPORT IS BEING MADE BY A BODY CORPORATE, IT MAY BE SIGNED ON BEHALF OF THE BODY CORPORATE BY AN AUTHORISED OFFICER AND NEED NOT BE MADE UNDER ITS SEAL:</w:t>
            </w:r>
          </w:p>
        </w:tc>
      </w:tr>
      <w:tr w:rsidR="000D51CB" w:rsidRPr="00327785">
        <w:tc>
          <w:tcPr>
            <w:tcW w:w="392" w:type="dxa"/>
            <w:tcBorders>
              <w:top w:val="single" w:sz="4" w:space="0" w:color="auto"/>
            </w:tcBorders>
            <w:vAlign w:val="center"/>
          </w:tcPr>
          <w:p w:rsidR="000D51CB" w:rsidRPr="00E45E23" w:rsidRDefault="00BD5ABF" w:rsidP="004A5AB7">
            <w:pPr>
              <w:spacing w:before="60" w:after="60"/>
              <w:rPr>
                <w:rStyle w:val="HeadingBold"/>
              </w:rPr>
            </w:pPr>
            <w:r w:rsidRPr="00E45E23">
              <w:rPr>
                <w:rStyle w:val="HeadingBold"/>
              </w:rPr>
              <w:t xml:space="preserve">I, </w:t>
            </w:r>
          </w:p>
        </w:tc>
        <w:bookmarkStart w:id="36" w:name="Text45"/>
        <w:tc>
          <w:tcPr>
            <w:tcW w:w="4252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0D51CB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36"/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:rsidR="000D51CB" w:rsidRPr="00327785" w:rsidRDefault="00B27460" w:rsidP="004A5AB7">
            <w:pPr>
              <w:spacing w:before="60" w:after="60"/>
            </w:pPr>
          </w:p>
        </w:tc>
        <w:bookmarkStart w:id="37" w:name="Text46"/>
        <w:tc>
          <w:tcPr>
            <w:tcW w:w="4928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0D51CB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37"/>
          </w:p>
        </w:tc>
      </w:tr>
      <w:tr w:rsidR="000D51CB" w:rsidRPr="00327785">
        <w:tc>
          <w:tcPr>
            <w:tcW w:w="4927" w:type="dxa"/>
            <w:gridSpan w:val="5"/>
            <w:vAlign w:val="center"/>
          </w:tcPr>
          <w:p w:rsidR="000D51CB" w:rsidRPr="00CA4B89" w:rsidRDefault="00B27460" w:rsidP="004A5AB7">
            <w:pPr>
              <w:spacing w:before="60" w:after="60"/>
              <w:rPr>
                <w:sz w:val="18"/>
              </w:rPr>
            </w:pPr>
          </w:p>
        </w:tc>
        <w:tc>
          <w:tcPr>
            <w:tcW w:w="4928" w:type="dxa"/>
            <w:gridSpan w:val="2"/>
          </w:tcPr>
          <w:p w:rsidR="000D51CB" w:rsidRPr="000D51CB" w:rsidRDefault="00BD5ABF" w:rsidP="000D51CB">
            <w:pPr>
              <w:spacing w:before="60" w:after="60"/>
            </w:pPr>
            <w:r w:rsidRPr="000D51CB">
              <w:rPr>
                <w:rStyle w:val="HeadingBold"/>
                <w:sz w:val="16"/>
                <w:lang w:eastAsia="zh-TW"/>
              </w:rPr>
              <w:t>(</w:t>
            </w:r>
            <w:r w:rsidRPr="000D51CB">
              <w:rPr>
                <w:rStyle w:val="HeadingBold"/>
                <w:rFonts w:hint="eastAsia"/>
                <w:sz w:val="16"/>
                <w:lang w:eastAsia="zh-TW"/>
              </w:rPr>
              <w:t>Position</w:t>
            </w:r>
            <w:r w:rsidRPr="000D51CB">
              <w:rPr>
                <w:rStyle w:val="HeadingBold"/>
                <w:sz w:val="16"/>
                <w:lang w:eastAsia="zh-TW"/>
              </w:rPr>
              <w:t>)</w:t>
            </w:r>
          </w:p>
        </w:tc>
      </w:tr>
      <w:tr w:rsidR="00327785" w:rsidRPr="00327785">
        <w:tc>
          <w:tcPr>
            <w:tcW w:w="9855" w:type="dxa"/>
            <w:gridSpan w:val="7"/>
            <w:vAlign w:val="center"/>
          </w:tcPr>
          <w:p w:rsidR="00327785" w:rsidRPr="00327785" w:rsidRDefault="00BD5ABF" w:rsidP="004A5AB7">
            <w:pPr>
              <w:spacing w:before="60" w:after="60"/>
            </w:pPr>
            <w:r w:rsidRPr="00CA4B89">
              <w:rPr>
                <w:sz w:val="18"/>
              </w:rPr>
              <w:t xml:space="preserve">am authorised by </w:t>
            </w:r>
            <w:bookmarkStart w:id="38" w:name="Text2"/>
            <w:r w:rsidR="00FE073A" w:rsidRPr="00CA4B89">
              <w:rPr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[                                                    ]"/>
                  </w:textInput>
                </w:ffData>
              </w:fldChar>
            </w:r>
            <w:r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="00FE073A" w:rsidRPr="00CA4B89">
              <w:rPr>
                <w:sz w:val="18"/>
              </w:rPr>
              <w:fldChar w:fldCharType="separate"/>
            </w:r>
            <w:r w:rsidRPr="00CA4B89">
              <w:rPr>
                <w:noProof/>
                <w:sz w:val="18"/>
              </w:rPr>
              <w:t>[                                                    ]</w:t>
            </w:r>
            <w:r w:rsidR="00FE073A" w:rsidRPr="00CA4B89">
              <w:rPr>
                <w:sz w:val="18"/>
              </w:rPr>
              <w:fldChar w:fldCharType="end"/>
            </w:r>
            <w:bookmarkEnd w:id="38"/>
            <w:r w:rsidRPr="00CA4B89">
              <w:rPr>
                <w:sz w:val="18"/>
              </w:rPr>
              <w:t xml:space="preserve"> to make this report on behalf of that body corporate.</w:t>
            </w:r>
          </w:p>
        </w:tc>
      </w:tr>
      <w:tr w:rsidR="000D51CB" w:rsidRPr="00327785">
        <w:tc>
          <w:tcPr>
            <w:tcW w:w="1452" w:type="dxa"/>
            <w:gridSpan w:val="2"/>
            <w:vAlign w:val="center"/>
          </w:tcPr>
          <w:p w:rsidR="000D51CB" w:rsidRPr="00E45E23" w:rsidRDefault="00B27460" w:rsidP="004A5AB7">
            <w:pPr>
              <w:spacing w:before="60" w:after="60"/>
              <w:rPr>
                <w:rStyle w:val="HeadingBold"/>
              </w:rPr>
            </w:pPr>
          </w:p>
        </w:tc>
        <w:tc>
          <w:tcPr>
            <w:tcW w:w="3475" w:type="dxa"/>
            <w:gridSpan w:val="3"/>
            <w:tcBorders>
              <w:top w:val="nil"/>
              <w:bottom w:val="nil"/>
            </w:tcBorders>
          </w:tcPr>
          <w:p w:rsidR="000D51CB" w:rsidRPr="000D51CB" w:rsidRDefault="00BD5ABF" w:rsidP="000D51CB">
            <w:pPr>
              <w:spacing w:before="60" w:after="60"/>
              <w:rPr>
                <w:b/>
              </w:rPr>
            </w:pPr>
            <w:r>
              <w:rPr>
                <w:b/>
              </w:rPr>
              <w:t xml:space="preserve"> </w:t>
            </w:r>
            <w:r w:rsidRPr="000D51CB">
              <w:rPr>
                <w:b/>
              </w:rPr>
              <w:t>(Body Corporate name)</w:t>
            </w:r>
          </w:p>
        </w:tc>
        <w:tc>
          <w:tcPr>
            <w:tcW w:w="1986" w:type="dxa"/>
            <w:tcBorders>
              <w:bottom w:val="nil"/>
            </w:tcBorders>
            <w:vAlign w:val="center"/>
          </w:tcPr>
          <w:p w:rsidR="000D51CB" w:rsidRPr="00CA4B89" w:rsidRDefault="00B27460" w:rsidP="004A5AB7">
            <w:pPr>
              <w:spacing w:before="60" w:after="60"/>
              <w:rPr>
                <w:rStyle w:val="HeadingBold"/>
              </w:rPr>
            </w:pPr>
          </w:p>
        </w:tc>
        <w:tc>
          <w:tcPr>
            <w:tcW w:w="2942" w:type="dxa"/>
            <w:tcBorders>
              <w:top w:val="nil"/>
              <w:bottom w:val="nil"/>
            </w:tcBorders>
            <w:vAlign w:val="center"/>
          </w:tcPr>
          <w:p w:rsidR="000D51CB" w:rsidRDefault="00B27460" w:rsidP="004A5AB7">
            <w:pPr>
              <w:spacing w:before="60" w:after="60"/>
              <w:rPr>
                <w:sz w:val="18"/>
              </w:rPr>
            </w:pPr>
          </w:p>
        </w:tc>
      </w:tr>
      <w:tr w:rsidR="00642B29" w:rsidRPr="00327785">
        <w:tc>
          <w:tcPr>
            <w:tcW w:w="1951" w:type="dxa"/>
            <w:gridSpan w:val="3"/>
            <w:vAlign w:val="center"/>
          </w:tcPr>
          <w:p w:rsidR="005B4293" w:rsidRPr="00E45E23" w:rsidRDefault="00BD5ABF" w:rsidP="004A5AB7">
            <w:pPr>
              <w:spacing w:before="60" w:after="60"/>
              <w:rPr>
                <w:rStyle w:val="HeadingBold"/>
              </w:rPr>
            </w:pPr>
            <w:r w:rsidRPr="00E45E23">
              <w:rPr>
                <w:rStyle w:val="HeadingBold"/>
              </w:rPr>
              <w:t>Signature</w:t>
            </w:r>
            <w:r>
              <w:rPr>
                <w:rStyle w:val="HeadingBold"/>
                <w:rFonts w:hint="eastAsia"/>
                <w:lang w:eastAsia="zh-TW"/>
              </w:rPr>
              <w:t>:</w:t>
            </w:r>
          </w:p>
        </w:tc>
        <w:tc>
          <w:tcPr>
            <w:tcW w:w="2976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:rsidR="005B4293" w:rsidRPr="00327785" w:rsidRDefault="00B27460" w:rsidP="004A5AB7">
            <w:pPr>
              <w:spacing w:before="60" w:after="60"/>
            </w:pPr>
          </w:p>
        </w:tc>
        <w:tc>
          <w:tcPr>
            <w:tcW w:w="1986" w:type="dxa"/>
            <w:tcBorders>
              <w:bottom w:val="nil"/>
            </w:tcBorders>
            <w:vAlign w:val="center"/>
          </w:tcPr>
          <w:p w:rsidR="005B4293" w:rsidRPr="00327785" w:rsidRDefault="00BD5ABF" w:rsidP="004A5AB7">
            <w:pPr>
              <w:spacing w:before="60" w:after="60"/>
              <w:rPr>
                <w:lang w:eastAsia="zh-TW"/>
              </w:rPr>
            </w:pPr>
            <w:r w:rsidRPr="00E9728C">
              <w:rPr>
                <w:rStyle w:val="HeadingBold"/>
              </w:rPr>
              <w:t>Date</w:t>
            </w:r>
            <w:r w:rsidRPr="00E9728C">
              <w:rPr>
                <w:rStyle w:val="HeadingBold"/>
                <w:rFonts w:hint="eastAsia"/>
                <w:lang w:eastAsia="zh-TW"/>
              </w:rPr>
              <w:t>:</w:t>
            </w:r>
          </w:p>
        </w:tc>
        <w:tc>
          <w:tcPr>
            <w:tcW w:w="2942" w:type="dxa"/>
            <w:tcBorders>
              <w:top w:val="nil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D5ABF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E45E23" w:rsidRPr="00327785">
        <w:tc>
          <w:tcPr>
            <w:tcW w:w="1951" w:type="dxa"/>
            <w:gridSpan w:val="3"/>
            <w:vAlign w:val="center"/>
          </w:tcPr>
          <w:p w:rsidR="00E45E23" w:rsidRPr="00E45E23" w:rsidRDefault="00BD5ABF" w:rsidP="004A5AB7">
            <w:pPr>
              <w:spacing w:before="60" w:after="60"/>
              <w:rPr>
                <w:rStyle w:val="HeadingBold"/>
              </w:rPr>
            </w:pPr>
            <w:r w:rsidRPr="00E45E23">
              <w:rPr>
                <w:rStyle w:val="HeadingBold"/>
              </w:rPr>
              <w:t>Title and Full Name</w:t>
            </w:r>
            <w:r>
              <w:rPr>
                <w:rStyle w:val="HeadingBold"/>
                <w:rFonts w:hint="eastAsia"/>
                <w:lang w:eastAsia="zh-TW"/>
              </w:rPr>
              <w:t>:</w:t>
            </w:r>
          </w:p>
        </w:tc>
        <w:bookmarkStart w:id="39" w:name="Text48"/>
        <w:tc>
          <w:tcPr>
            <w:tcW w:w="7904" w:type="dxa"/>
            <w:gridSpan w:val="4"/>
            <w:tcBorders>
              <w:top w:val="nil"/>
              <w:bottom w:val="dotted" w:sz="4" w:space="0" w:color="auto"/>
            </w:tcBorders>
            <w:vAlign w:val="center"/>
          </w:tcPr>
          <w:p w:rsidR="00E45E23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39"/>
          </w:p>
        </w:tc>
      </w:tr>
      <w:tr w:rsidR="00642B29" w:rsidRPr="00327785">
        <w:tc>
          <w:tcPr>
            <w:tcW w:w="1951" w:type="dxa"/>
            <w:gridSpan w:val="3"/>
            <w:vAlign w:val="center"/>
          </w:tcPr>
          <w:p w:rsidR="005B4293" w:rsidRPr="00E45E23" w:rsidRDefault="00BD5ABF" w:rsidP="004A5AB7">
            <w:pPr>
              <w:spacing w:before="60" w:after="60"/>
              <w:rPr>
                <w:rStyle w:val="HeadingBold"/>
              </w:rPr>
            </w:pPr>
            <w:r w:rsidRPr="00E45E23">
              <w:rPr>
                <w:rStyle w:val="HeadingBold"/>
              </w:rPr>
              <w:t>Address</w:t>
            </w:r>
            <w:r>
              <w:rPr>
                <w:rStyle w:val="HeadingBold"/>
                <w:rFonts w:hint="eastAsia"/>
                <w:lang w:eastAsia="zh-TW"/>
              </w:rPr>
              <w:t>:</w:t>
            </w:r>
          </w:p>
        </w:tc>
        <w:bookmarkStart w:id="40" w:name="Text49"/>
        <w:tc>
          <w:tcPr>
            <w:tcW w:w="297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40"/>
          </w:p>
        </w:tc>
        <w:tc>
          <w:tcPr>
            <w:tcW w:w="1986" w:type="dxa"/>
            <w:tcBorders>
              <w:top w:val="dotted" w:sz="4" w:space="0" w:color="auto"/>
            </w:tcBorders>
            <w:vAlign w:val="center"/>
          </w:tcPr>
          <w:p w:rsidR="005B4293" w:rsidRPr="00E45E23" w:rsidRDefault="00BD5ABF" w:rsidP="004A5AB7">
            <w:pPr>
              <w:spacing w:before="60" w:after="60"/>
              <w:rPr>
                <w:rStyle w:val="HeadingBold"/>
              </w:rPr>
            </w:pPr>
            <w:r w:rsidRPr="00E45E23">
              <w:rPr>
                <w:rStyle w:val="HeadingBold"/>
              </w:rPr>
              <w:t>Suburb/Town</w:t>
            </w:r>
            <w:r>
              <w:rPr>
                <w:rStyle w:val="HeadingBold"/>
                <w:rFonts w:hint="eastAsia"/>
                <w:lang w:eastAsia="zh-TW"/>
              </w:rPr>
              <w:t>:</w:t>
            </w:r>
          </w:p>
        </w:tc>
        <w:bookmarkStart w:id="41" w:name="Text50"/>
        <w:tc>
          <w:tcPr>
            <w:tcW w:w="2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41"/>
          </w:p>
        </w:tc>
      </w:tr>
      <w:tr w:rsidR="00642B29" w:rsidRPr="00327785">
        <w:tc>
          <w:tcPr>
            <w:tcW w:w="1951" w:type="dxa"/>
            <w:gridSpan w:val="3"/>
            <w:vAlign w:val="center"/>
          </w:tcPr>
          <w:p w:rsidR="005B4293" w:rsidRPr="00E45E23" w:rsidRDefault="00BD5ABF" w:rsidP="004A5AB7">
            <w:pPr>
              <w:spacing w:before="60" w:after="60"/>
              <w:rPr>
                <w:rStyle w:val="HeadingBold"/>
              </w:rPr>
            </w:pPr>
            <w:r w:rsidRPr="00E45E23">
              <w:rPr>
                <w:rStyle w:val="HeadingBold"/>
              </w:rPr>
              <w:t>Postcode</w:t>
            </w:r>
            <w:r>
              <w:rPr>
                <w:rStyle w:val="HeadingBold"/>
                <w:rFonts w:hint="eastAsia"/>
                <w:lang w:eastAsia="zh-TW"/>
              </w:rPr>
              <w:t>:</w:t>
            </w:r>
          </w:p>
        </w:tc>
        <w:bookmarkStart w:id="42" w:name="Text51"/>
        <w:tc>
          <w:tcPr>
            <w:tcW w:w="297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42"/>
          </w:p>
        </w:tc>
        <w:tc>
          <w:tcPr>
            <w:tcW w:w="1986" w:type="dxa"/>
            <w:vAlign w:val="center"/>
          </w:tcPr>
          <w:p w:rsidR="005B4293" w:rsidRPr="00E45E23" w:rsidRDefault="00BD5ABF" w:rsidP="004A5AB7">
            <w:pPr>
              <w:spacing w:before="60" w:after="60"/>
              <w:rPr>
                <w:rStyle w:val="HeadingBold"/>
              </w:rPr>
            </w:pPr>
            <w:r w:rsidRPr="00E45E23">
              <w:rPr>
                <w:rStyle w:val="HeadingBold"/>
              </w:rPr>
              <w:t>Phone</w:t>
            </w:r>
            <w:r>
              <w:rPr>
                <w:rStyle w:val="HeadingBold"/>
                <w:rFonts w:hint="eastAsia"/>
                <w:lang w:eastAsia="zh-TW"/>
              </w:rPr>
              <w:t>:</w:t>
            </w:r>
          </w:p>
        </w:tc>
        <w:bookmarkStart w:id="43" w:name="Text52"/>
        <w:tc>
          <w:tcPr>
            <w:tcW w:w="2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B4293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43"/>
          </w:p>
        </w:tc>
      </w:tr>
      <w:tr w:rsidR="00642B29" w:rsidRPr="00327785">
        <w:tc>
          <w:tcPr>
            <w:tcW w:w="1951" w:type="dxa"/>
            <w:gridSpan w:val="3"/>
            <w:vAlign w:val="center"/>
          </w:tcPr>
          <w:p w:rsidR="00327785" w:rsidRPr="00E45E23" w:rsidRDefault="00BD5ABF" w:rsidP="004A5AB7">
            <w:pPr>
              <w:spacing w:before="60" w:after="60"/>
              <w:rPr>
                <w:rStyle w:val="HeadingBold"/>
              </w:rPr>
            </w:pPr>
            <w:r w:rsidRPr="00E45E23">
              <w:rPr>
                <w:rStyle w:val="HeadingBold"/>
              </w:rPr>
              <w:t>Fax</w:t>
            </w:r>
            <w:r>
              <w:rPr>
                <w:rStyle w:val="HeadingBold"/>
                <w:rFonts w:hint="eastAsia"/>
                <w:lang w:eastAsia="zh-TW"/>
              </w:rPr>
              <w:t>:</w:t>
            </w:r>
          </w:p>
        </w:tc>
        <w:bookmarkStart w:id="44" w:name="Text53"/>
        <w:tc>
          <w:tcPr>
            <w:tcW w:w="297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27785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44"/>
          </w:p>
        </w:tc>
        <w:tc>
          <w:tcPr>
            <w:tcW w:w="1986" w:type="dxa"/>
            <w:vAlign w:val="center"/>
          </w:tcPr>
          <w:p w:rsidR="00327785" w:rsidRPr="00E45E23" w:rsidRDefault="00BD5ABF" w:rsidP="004A5AB7">
            <w:pPr>
              <w:spacing w:before="60" w:after="60"/>
              <w:rPr>
                <w:rStyle w:val="HeadingBold"/>
              </w:rPr>
            </w:pPr>
            <w:r w:rsidRPr="00E45E23">
              <w:rPr>
                <w:rStyle w:val="HeadingBold"/>
              </w:rPr>
              <w:t>Email</w:t>
            </w:r>
            <w:r>
              <w:rPr>
                <w:rStyle w:val="HeadingBold"/>
                <w:rFonts w:hint="eastAsia"/>
                <w:lang w:eastAsia="zh-TW"/>
              </w:rPr>
              <w:t>:</w:t>
            </w:r>
          </w:p>
        </w:tc>
        <w:bookmarkStart w:id="45" w:name="Text54"/>
        <w:tc>
          <w:tcPr>
            <w:tcW w:w="294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27785" w:rsidRPr="00327785" w:rsidRDefault="00FE073A" w:rsidP="004A5AB7">
            <w:pPr>
              <w:spacing w:before="60" w:after="60"/>
            </w:pPr>
            <w:r w:rsidRPr="00CA4B89">
              <w:rPr>
                <w:sz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BD5ABF" w:rsidRPr="00CA4B89">
              <w:rPr>
                <w:sz w:val="18"/>
              </w:rPr>
              <w:instrText xml:space="preserve"> FORMTEXT </w:instrText>
            </w:r>
            <w:r w:rsidR="00B27460" w:rsidRPr="00FE073A">
              <w:rPr>
                <w:sz w:val="18"/>
              </w:rPr>
            </w:r>
            <w:r w:rsidRPr="00CA4B89">
              <w:rPr>
                <w:sz w:val="18"/>
              </w:rPr>
              <w:fldChar w:fldCharType="separate"/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="00BD5ABF" w:rsidRPr="00CA4B89">
              <w:rPr>
                <w:rFonts w:ascii="Microsoft Sans Serif" w:hAnsi="Microsoft Sans Serif" w:cs="Microsoft Sans Serif"/>
                <w:noProof/>
                <w:sz w:val="18"/>
              </w:rPr>
              <w:t> </w:t>
            </w:r>
            <w:r w:rsidRPr="00CA4B89">
              <w:rPr>
                <w:sz w:val="18"/>
              </w:rPr>
              <w:fldChar w:fldCharType="end"/>
            </w:r>
            <w:bookmarkEnd w:id="45"/>
          </w:p>
        </w:tc>
      </w:tr>
      <w:tr w:rsidR="00642B29" w:rsidRPr="00327785">
        <w:tc>
          <w:tcPr>
            <w:tcW w:w="1951" w:type="dxa"/>
            <w:gridSpan w:val="3"/>
            <w:vAlign w:val="center"/>
          </w:tcPr>
          <w:p w:rsidR="004F7A38" w:rsidRPr="00E45E23" w:rsidRDefault="00B27460" w:rsidP="004A5AB7">
            <w:pPr>
              <w:spacing w:before="60" w:after="60"/>
              <w:rPr>
                <w:rStyle w:val="HeadingBold"/>
              </w:rPr>
            </w:pPr>
          </w:p>
        </w:tc>
        <w:tc>
          <w:tcPr>
            <w:tcW w:w="2976" w:type="dxa"/>
            <w:gridSpan w:val="2"/>
            <w:tcBorders>
              <w:top w:val="dotted" w:sz="4" w:space="0" w:color="auto"/>
            </w:tcBorders>
            <w:vAlign w:val="center"/>
          </w:tcPr>
          <w:p w:rsidR="004F7A38" w:rsidRDefault="00B27460" w:rsidP="004A5AB7">
            <w:pPr>
              <w:spacing w:before="60" w:after="60"/>
            </w:pPr>
          </w:p>
        </w:tc>
        <w:tc>
          <w:tcPr>
            <w:tcW w:w="1986" w:type="dxa"/>
            <w:vAlign w:val="center"/>
          </w:tcPr>
          <w:p w:rsidR="004F7A38" w:rsidRPr="00E45E23" w:rsidRDefault="00B27460" w:rsidP="004A5AB7">
            <w:pPr>
              <w:spacing w:before="60" w:after="60"/>
              <w:rPr>
                <w:rStyle w:val="HeadingBold"/>
              </w:rPr>
            </w:pPr>
          </w:p>
        </w:tc>
        <w:tc>
          <w:tcPr>
            <w:tcW w:w="2942" w:type="dxa"/>
            <w:tcBorders>
              <w:top w:val="dotted" w:sz="4" w:space="0" w:color="auto"/>
            </w:tcBorders>
            <w:vAlign w:val="center"/>
          </w:tcPr>
          <w:p w:rsidR="004F7A38" w:rsidRDefault="00B27460" w:rsidP="004A5AB7">
            <w:pPr>
              <w:spacing w:before="60" w:after="60"/>
            </w:pPr>
          </w:p>
        </w:tc>
      </w:tr>
    </w:tbl>
    <w:p w:rsidR="008D26E2" w:rsidRPr="004A5AB7" w:rsidRDefault="00BD5ABF" w:rsidP="004A5AB7">
      <w:pPr>
        <w:pStyle w:val="DECSectionHeading"/>
      </w:pPr>
      <w:r w:rsidRPr="00327785">
        <w:rPr>
          <w:rFonts w:hint="eastAsia"/>
        </w:rPr>
        <w:t xml:space="preserve">Mail </w:t>
      </w:r>
      <w:r>
        <w:rPr>
          <w:rFonts w:hint="eastAsia"/>
          <w:lang w:eastAsia="zh-TW"/>
        </w:rPr>
        <w:t xml:space="preserve">the completed form </w:t>
      </w:r>
      <w:r>
        <w:rPr>
          <w:rFonts w:hint="eastAsia"/>
        </w:rPr>
        <w:t>to</w:t>
      </w:r>
      <w:r>
        <w:rPr>
          <w:rFonts w:hint="eastAsia"/>
          <w:lang w:eastAsia="zh-TW"/>
        </w:rPr>
        <w:t>:</w:t>
      </w:r>
    </w:p>
    <w:p w:rsidR="000E25EC" w:rsidRPr="002E57AB" w:rsidRDefault="00BD5ABF" w:rsidP="000E25EC">
      <w:pPr>
        <w:rPr>
          <w:sz w:val="24"/>
        </w:rPr>
      </w:pPr>
      <w:r w:rsidRPr="002E57AB">
        <w:rPr>
          <w:sz w:val="24"/>
        </w:rPr>
        <w:t>Department of Environment and Conservation</w:t>
      </w:r>
    </w:p>
    <w:p w:rsidR="000E25EC" w:rsidRPr="002E57AB" w:rsidRDefault="00BD5ABF" w:rsidP="000E25EC">
      <w:pPr>
        <w:rPr>
          <w:sz w:val="24"/>
        </w:rPr>
      </w:pPr>
      <w:r w:rsidRPr="002E57AB">
        <w:rPr>
          <w:sz w:val="24"/>
        </w:rPr>
        <w:t>Contaminated Sites Branch</w:t>
      </w:r>
    </w:p>
    <w:p w:rsidR="000E25EC" w:rsidRPr="002E57AB" w:rsidRDefault="00BD5ABF" w:rsidP="000E25EC">
      <w:pPr>
        <w:rPr>
          <w:sz w:val="24"/>
        </w:rPr>
      </w:pPr>
      <w:r w:rsidRPr="002E57AB">
        <w:rPr>
          <w:sz w:val="24"/>
        </w:rPr>
        <w:t>Locked Bag 104</w:t>
      </w:r>
    </w:p>
    <w:p w:rsidR="008D26E2" w:rsidRPr="002E57AB" w:rsidRDefault="00BD5ABF" w:rsidP="000E25EC">
      <w:pPr>
        <w:rPr>
          <w:sz w:val="24"/>
          <w:lang w:val="en-US"/>
        </w:rPr>
      </w:pPr>
      <w:r w:rsidRPr="002E57AB">
        <w:rPr>
          <w:sz w:val="24"/>
        </w:rPr>
        <w:t>Bentley DC WA 6983</w:t>
      </w:r>
      <w:r w:rsidRPr="002E57AB">
        <w:rPr>
          <w:sz w:val="24"/>
          <w:lang w:val="en-US"/>
        </w:rPr>
        <w:t> </w:t>
      </w:r>
    </w:p>
    <w:sectPr w:rsidR="008D26E2" w:rsidRPr="002E57AB" w:rsidSect="000840A5">
      <w:headerReference w:type="default" r:id="rId16"/>
      <w:footerReference w:type="default" r:id="rId1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BD5ABF" w:rsidRDefault="00BD5ABF">
      <w:r>
        <w:separator/>
      </w:r>
    </w:p>
  </w:endnote>
  <w:endnote w:type="continuationSeparator" w:id="1">
    <w:p w:rsidR="00BD5ABF" w:rsidRDefault="00BD5A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4A5AB7" w:rsidRPr="00044FAD" w:rsidRDefault="00BD5ABF" w:rsidP="00044FAD">
    <w:pPr>
      <w:tabs>
        <w:tab w:val="center" w:pos="4820"/>
      </w:tabs>
      <w:rPr>
        <w:b/>
        <w:i/>
        <w:sz w:val="20"/>
        <w:lang w:eastAsia="zh-TW"/>
      </w:rPr>
    </w:pPr>
    <w:r>
      <w:rPr>
        <w:rStyle w:val="HeadingBold"/>
        <w:sz w:val="20"/>
        <w:lang w:eastAsia="zh-TW"/>
      </w:rPr>
      <w:tab/>
    </w:r>
    <w:r w:rsidRPr="00044FAD">
      <w:rPr>
        <w:rStyle w:val="HeadingBold"/>
        <w:i/>
      </w:rPr>
      <w:t xml:space="preserve">Page </w:t>
    </w:r>
    <w:fldSimple w:instr=" PAGE   \* MERGEFORMAT ">
      <w:r w:rsidR="00B27460" w:rsidRPr="00B27460">
        <w:rPr>
          <w:rStyle w:val="HeadingBold"/>
          <w:i/>
          <w:noProof/>
        </w:rPr>
        <w:t>1</w:t>
      </w:r>
    </w:fldSimple>
    <w:r w:rsidRPr="00044FAD">
      <w:rPr>
        <w:rStyle w:val="HeadingBold"/>
        <w:i/>
      </w:rPr>
      <w:t xml:space="preserve"> of </w:t>
    </w:r>
    <w:fldSimple w:instr=" NUMPAGES   \* MERGEFORMAT ">
      <w:r w:rsidR="00B27460" w:rsidRPr="00B27460">
        <w:rPr>
          <w:rStyle w:val="HeadingBold"/>
          <w:i/>
          <w:noProof/>
        </w:rPr>
        <w:t>4</w:t>
      </w:r>
    </w:fldSimple>
    <w:r>
      <w:rPr>
        <w:i/>
        <w:noProof/>
        <w:lang w:val="en-US" w:eastAsia="en-US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6347460</wp:posOffset>
          </wp:positionH>
          <wp:positionV relativeFrom="paragraph">
            <wp:posOffset>-1960880</wp:posOffset>
          </wp:positionV>
          <wp:extent cx="307340" cy="2162175"/>
          <wp:effectExtent l="25400" t="0" r="0" b="0"/>
          <wp:wrapNone/>
          <wp:docPr id="3" name="Picture 3" descr="Logo DEC_ActNow_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DEC_ActNow_Colou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5439" r="42105" b="47575"/>
                  <a:stretch>
                    <a:fillRect/>
                  </a:stretch>
                </pic:blipFill>
                <pic:spPr bwMode="auto">
                  <a:xfrm>
                    <a:off x="0" y="0"/>
                    <a:ext cx="307340" cy="2162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BD5ABF" w:rsidRDefault="00BD5ABF">
      <w:r>
        <w:separator/>
      </w:r>
    </w:p>
  </w:footnote>
  <w:footnote w:type="continuationSeparator" w:id="1">
    <w:p w:rsidR="00BD5ABF" w:rsidRDefault="00BD5ABF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4A5AB7" w:rsidRPr="009847DE" w:rsidRDefault="00BD5ABF" w:rsidP="009847DE">
    <w:pPr>
      <w:pStyle w:val="Header"/>
      <w:tabs>
        <w:tab w:val="clear" w:pos="4153"/>
        <w:tab w:val="clear" w:pos="8306"/>
        <w:tab w:val="right" w:pos="9638"/>
      </w:tabs>
      <w:jc w:val="center"/>
      <w:rPr>
        <w:b/>
        <w:sz w:val="34"/>
        <w:lang w:eastAsia="zh-TW"/>
      </w:rPr>
    </w:pPr>
    <w:r>
      <w:rPr>
        <w:noProof/>
        <w:sz w:val="24"/>
        <w:lang w:val="en-US"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5438775</wp:posOffset>
          </wp:positionH>
          <wp:positionV relativeFrom="paragraph">
            <wp:posOffset>21590</wp:posOffset>
          </wp:positionV>
          <wp:extent cx="1023620" cy="997585"/>
          <wp:effectExtent l="25400" t="0" r="0" b="0"/>
          <wp:wrapNone/>
          <wp:docPr id="26" name="Picture 26" descr="DEC_WAgovt logovert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DEC_WAgovt logovert_cmy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3620" cy="9975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847DE">
      <w:rPr>
        <w:b/>
        <w:sz w:val="34"/>
      </w:rPr>
      <w:t>REPORT OF A KNOWN or SUSPECTED</w:t>
    </w:r>
    <w:r w:rsidRPr="009847DE">
      <w:rPr>
        <w:rFonts w:hint="eastAsia"/>
        <w:b/>
        <w:sz w:val="34"/>
        <w:lang w:eastAsia="zh-TW"/>
      </w:rPr>
      <w:br/>
    </w:r>
    <w:r w:rsidRPr="009847DE">
      <w:rPr>
        <w:b/>
        <w:sz w:val="34"/>
      </w:rPr>
      <w:t>CONTAMINATED SITE</w:t>
    </w:r>
  </w:p>
  <w:p w:rsidR="004A5AB7" w:rsidRPr="009847DE" w:rsidRDefault="00BD5ABF" w:rsidP="009847DE">
    <w:pPr>
      <w:pStyle w:val="RightBold"/>
      <w:tabs>
        <w:tab w:val="left" w:pos="2625"/>
        <w:tab w:val="right" w:pos="9638"/>
      </w:tabs>
      <w:spacing w:before="120"/>
      <w:jc w:val="center"/>
      <w:rPr>
        <w:rStyle w:val="HeadingBold"/>
        <w:rFonts w:cs="Times New Roman"/>
        <w:szCs w:val="24"/>
      </w:rPr>
    </w:pPr>
    <w:r w:rsidRPr="009847DE">
      <w:rPr>
        <w:rStyle w:val="HeadingBold"/>
        <w:sz w:val="36"/>
      </w:rPr>
      <w:t>Form 1 [r. 6]</w:t>
    </w:r>
  </w:p>
  <w:p w:rsidR="004A5AB7" w:rsidRPr="009847DE" w:rsidRDefault="00BD5ABF" w:rsidP="009847DE">
    <w:pPr>
      <w:pStyle w:val="RightBold"/>
      <w:pBdr>
        <w:bottom w:val="single" w:sz="6" w:space="2" w:color="auto"/>
      </w:pBdr>
      <w:jc w:val="center"/>
      <w:rPr>
        <w:b/>
        <w:sz w:val="26"/>
        <w:lang w:eastAsia="zh-TW"/>
      </w:rPr>
    </w:pPr>
    <w:r>
      <w:rPr>
        <w:i/>
        <w:noProof/>
        <w:lang w:val="en-US" w:eastAsia="en-US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2802255" cy="2687955"/>
          <wp:effectExtent l="25400" t="0" r="0" b="0"/>
          <wp:wrapNone/>
          <wp:docPr id="27" name="Picture 27" descr="DEC_WAgovt logovert_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DEC_WAgovt logovert_bw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90000" contrast="-80000"/>
                  </a:blip>
                  <a:srcRect l="23071" r="21866" b="46263"/>
                  <a:stretch>
                    <a:fillRect/>
                  </a:stretch>
                </pic:blipFill>
                <pic:spPr bwMode="auto">
                  <a:xfrm>
                    <a:off x="0" y="0"/>
                    <a:ext cx="2802255" cy="2687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A53B1">
      <w:rPr>
        <w:rStyle w:val="HeadingBold"/>
        <w:i/>
        <w:sz w:val="26"/>
      </w:rPr>
      <w:t>Contaminated Sites Act 2003</w:t>
    </w:r>
    <w:r w:rsidRPr="009847DE">
      <w:rPr>
        <w:rStyle w:val="HeadingBold"/>
        <w:sz w:val="26"/>
      </w:rPr>
      <w:t>, section 11</w:t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2AB17B1"/>
    <w:multiLevelType w:val="hybridMultilevel"/>
    <w:tmpl w:val="2C68D78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224441"/>
    <w:multiLevelType w:val="hybridMultilevel"/>
    <w:tmpl w:val="5F747A1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5928A0"/>
    <w:multiLevelType w:val="hybridMultilevel"/>
    <w:tmpl w:val="83A4CB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BF7528"/>
    <w:multiLevelType w:val="hybridMultilevel"/>
    <w:tmpl w:val="F5A2D784"/>
    <w:lvl w:ilvl="0" w:tplc="7BF4C870">
      <w:start w:val="1"/>
      <w:numFmt w:val="bullet"/>
      <w:pStyle w:val="Instruction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B4408"/>
    <w:multiLevelType w:val="hybridMultilevel"/>
    <w:tmpl w:val="4588E98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2A2AA8"/>
    <w:multiLevelType w:val="hybridMultilevel"/>
    <w:tmpl w:val="BE600E70"/>
    <w:lvl w:ilvl="0" w:tplc="F910745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0850A7"/>
    <w:multiLevelType w:val="hybridMultilevel"/>
    <w:tmpl w:val="91AC1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B9F11DC"/>
    <w:multiLevelType w:val="hybridMultilevel"/>
    <w:tmpl w:val="A9165578"/>
    <w:lvl w:ilvl="0" w:tplc="3DC8A6E8">
      <w:start w:val="1"/>
      <w:numFmt w:val="bullet"/>
      <w:pStyle w:val="SmallDECItalic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001"/>
  <w:doNotTrackMoves/>
  <w:documentProtection w:edit="forms" w:enforcement="1" w:cryptProviderType="rsaFull" w:cryptAlgorithmClass="hash" w:cryptAlgorithmType="typeAny" w:cryptAlgorithmSid="4" w:cryptSpinCount="50000" w:hash="GTgr4Av53Auv9RahO1S75RcdjYc=" w:salt="DjOwkIxn8bk3UpWihJAodw=="/>
  <w:defaultTabStop w:val="720"/>
  <w:characterSpacingControl w:val="doNotCompress"/>
  <w:hdrShapeDefaults>
    <o:shapedefaults v:ext="edit" spidmax="2050">
      <o:colormenu v:ext="edit" fillcolor="none" strokecolor="none" shadowcolor="none"/>
    </o:shapedefaults>
    <o:shapelayout v:ext="edit">
      <o:regrouptable v:ext="edit">
        <o:entry new="1" old="0"/>
      </o:regrouptable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E073A"/>
    <w:rsid w:val="00B27460"/>
    <w:rsid w:val="00BD5ABF"/>
    <w:rsid w:val="00FE073A"/>
  </w:rsids>
  <m:mathPr>
    <m:mathFont m:val="Tw Cen M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 shadow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113DD"/>
    <w:rPr>
      <w:rFonts w:ascii="Arial" w:hAnsi="Arial"/>
      <w:sz w:val="16"/>
      <w:szCs w:val="24"/>
      <w:lang w:eastAsia="en-AU"/>
    </w:rPr>
  </w:style>
  <w:style w:type="paragraph" w:styleId="Heading1">
    <w:name w:val="heading 1"/>
    <w:basedOn w:val="Normal"/>
    <w:next w:val="Normal"/>
    <w:qFormat/>
    <w:rsid w:val="00A10543"/>
    <w:pPr>
      <w:keepNext/>
      <w:spacing w:before="120"/>
      <w:outlineLvl w:val="0"/>
    </w:pPr>
    <w:rPr>
      <w:rFonts w:ascii="Trebuchet MS" w:hAnsi="Trebuchet MS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A10543"/>
    <w:pPr>
      <w:keepNext/>
      <w:spacing w:before="120"/>
      <w:outlineLvl w:val="1"/>
    </w:pPr>
    <w:rPr>
      <w:rFonts w:ascii="Trebuchet MS" w:hAnsi="Trebuchet MS"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A10543"/>
    <w:pPr>
      <w:keepNext/>
      <w:spacing w:before="120"/>
      <w:outlineLvl w:val="2"/>
    </w:pPr>
    <w:rPr>
      <w:rFonts w:ascii="Trebuchet MS" w:hAnsi="Trebuchet MS" w:cs="Arial"/>
      <w:bCs/>
      <w:i/>
      <w:szCs w:val="26"/>
    </w:rPr>
  </w:style>
  <w:style w:type="paragraph" w:styleId="Heading4">
    <w:name w:val="heading 4"/>
    <w:basedOn w:val="Normal"/>
    <w:next w:val="Normal"/>
    <w:qFormat/>
    <w:rsid w:val="00A10543"/>
    <w:pPr>
      <w:keepNext/>
      <w:spacing w:before="120"/>
      <w:outlineLvl w:val="3"/>
    </w:pPr>
    <w:rPr>
      <w:rFonts w:ascii="Trebuchet MS" w:hAnsi="Trebuchet MS"/>
      <w:bCs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rsid w:val="00275E7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75E7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84863"/>
    <w:rPr>
      <w:rFonts w:ascii="Tahoma" w:hAnsi="Tahoma" w:cs="Tahoma"/>
      <w:szCs w:val="16"/>
    </w:rPr>
  </w:style>
  <w:style w:type="paragraph" w:customStyle="1" w:styleId="DECStandard">
    <w:name w:val="DEC Standard"/>
    <w:link w:val="DECStandardChar"/>
    <w:qFormat/>
    <w:rsid w:val="007113DD"/>
    <w:pPr>
      <w:spacing w:before="240" w:after="240"/>
    </w:pPr>
    <w:rPr>
      <w:rFonts w:ascii="Arial" w:hAnsi="Arial" w:cs="Arial"/>
      <w:sz w:val="18"/>
      <w:lang w:eastAsia="en-AU"/>
    </w:rPr>
  </w:style>
  <w:style w:type="paragraph" w:customStyle="1" w:styleId="DECSectionHeading">
    <w:name w:val="DEC Section Heading"/>
    <w:basedOn w:val="DECStandard"/>
    <w:link w:val="DECSectionHeadingChar1"/>
    <w:qFormat/>
    <w:rsid w:val="00CA4B89"/>
    <w:pPr>
      <w:pBdr>
        <w:top w:val="single" w:sz="4" w:space="3" w:color="auto"/>
        <w:left w:val="single" w:sz="4" w:space="3" w:color="auto"/>
        <w:bottom w:val="single" w:sz="4" w:space="3" w:color="auto"/>
        <w:right w:val="single" w:sz="4" w:space="3" w:color="auto"/>
      </w:pBdr>
      <w:shd w:val="clear" w:color="auto" w:fill="F2F2F2"/>
      <w:spacing w:before="120" w:after="120"/>
    </w:pPr>
    <w:rPr>
      <w:rFonts w:ascii="Arial Bold" w:hAnsi="Arial Bold"/>
      <w:b/>
      <w:spacing w:val="30"/>
      <w:sz w:val="22"/>
    </w:rPr>
  </w:style>
  <w:style w:type="paragraph" w:customStyle="1" w:styleId="DECSectionSubHeading">
    <w:name w:val="DEC Section SubHeading"/>
    <w:basedOn w:val="DECStandard"/>
    <w:link w:val="DECSectionSubHeadingChar"/>
    <w:qFormat/>
    <w:rsid w:val="000D5B3D"/>
    <w:pPr>
      <w:spacing w:before="120" w:after="120"/>
    </w:pPr>
    <w:rPr>
      <w:rFonts w:ascii="Arial Bold" w:hAnsi="Arial Bold"/>
      <w:b/>
      <w:caps/>
      <w:sz w:val="20"/>
    </w:rPr>
  </w:style>
  <w:style w:type="character" w:customStyle="1" w:styleId="DECStandardChar">
    <w:name w:val="DEC Standard Char"/>
    <w:basedOn w:val="DefaultParagraphFont"/>
    <w:link w:val="DECStandard"/>
    <w:rsid w:val="007113DD"/>
    <w:rPr>
      <w:rFonts w:ascii="Arial" w:hAnsi="Arial" w:cs="Arial"/>
      <w:sz w:val="18"/>
      <w:lang w:val="en-AU" w:eastAsia="en-AU" w:bidi="ar-SA"/>
    </w:rPr>
  </w:style>
  <w:style w:type="character" w:customStyle="1" w:styleId="DECSectionHeadingChar">
    <w:name w:val="DEC Section Heading Char"/>
    <w:basedOn w:val="DECStandardChar"/>
    <w:link w:val="DECSectionHeading"/>
    <w:rsid w:val="000840A5"/>
  </w:style>
  <w:style w:type="table" w:styleId="TableGrid">
    <w:name w:val="Table Grid"/>
    <w:basedOn w:val="TableNormal"/>
    <w:rsid w:val="004909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CSectionSubHeadingChar">
    <w:name w:val="DEC Section SubHeading Char"/>
    <w:basedOn w:val="DECStandardChar"/>
    <w:link w:val="DECSectionSubHeading"/>
    <w:rsid w:val="000D5B3D"/>
    <w:rPr>
      <w:rFonts w:ascii="Arial Bold" w:hAnsi="Arial Bold"/>
      <w:b/>
      <w:caps/>
    </w:rPr>
  </w:style>
  <w:style w:type="table" w:customStyle="1" w:styleId="DEC4Column">
    <w:name w:val="DEC 4 Column"/>
    <w:basedOn w:val="TableNormal"/>
    <w:rsid w:val="004909D3"/>
    <w:pPr>
      <w:spacing w:before="40" w:after="40"/>
    </w:pPr>
    <w:rPr>
      <w:rFonts w:ascii="Arial" w:hAnsi="Arial"/>
      <w:sz w:val="18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band2Vert">
      <w:pPr>
        <w:jc w:val="left"/>
      </w:pPr>
      <w:tblPr/>
      <w:tcPr>
        <w:tcBorders>
          <w:bottom w:val="dotted" w:sz="4" w:space="0" w:color="auto"/>
          <w:insideH w:val="dotted" w:sz="4" w:space="0" w:color="auto"/>
        </w:tcBorders>
        <w:vAlign w:val="center"/>
      </w:tcPr>
    </w:tblStylePr>
  </w:style>
  <w:style w:type="character" w:customStyle="1" w:styleId="HeadingBold">
    <w:name w:val="Heading Bold"/>
    <w:basedOn w:val="DefaultParagraphFont"/>
    <w:qFormat/>
    <w:rsid w:val="00CA4B89"/>
    <w:rPr>
      <w:b/>
      <w:sz w:val="18"/>
    </w:rPr>
  </w:style>
  <w:style w:type="character" w:customStyle="1" w:styleId="SmallItalics">
    <w:name w:val="Small Italics"/>
    <w:basedOn w:val="DefaultParagraphFont"/>
    <w:qFormat/>
    <w:rsid w:val="00A03BF9"/>
    <w:rPr>
      <w:i/>
      <w:sz w:val="14"/>
    </w:rPr>
  </w:style>
  <w:style w:type="table" w:customStyle="1" w:styleId="DECBlockTable">
    <w:name w:val="DEC Block Table"/>
    <w:basedOn w:val="TableNormal"/>
    <w:rsid w:val="004A5AB7"/>
    <w:pPr>
      <w:spacing w:before="60" w:after="60"/>
    </w:pPr>
    <w:rPr>
      <w:rFonts w:ascii="Arial" w:hAnsi="Arial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rPr>
        <w:b/>
        <w:color w:val="FFFFFF"/>
      </w:rPr>
      <w:tblPr/>
      <w:tcPr>
        <w:shd w:val="clear" w:color="auto" w:fill="000000"/>
      </w:tcPr>
    </w:tblStylePr>
  </w:style>
  <w:style w:type="paragraph" w:styleId="z-TopofForm">
    <w:name w:val="HTML Top of Form"/>
    <w:basedOn w:val="Normal"/>
    <w:next w:val="Normal"/>
    <w:link w:val="z-TopofFormChar"/>
    <w:hidden/>
    <w:rsid w:val="002C496D"/>
    <w:pPr>
      <w:pBdr>
        <w:bottom w:val="single" w:sz="6" w:space="1" w:color="auto"/>
      </w:pBdr>
      <w:jc w:val="center"/>
    </w:pPr>
    <w:rPr>
      <w:rFonts w:cs="Arial"/>
      <w:vanish/>
      <w:szCs w:val="16"/>
    </w:rPr>
  </w:style>
  <w:style w:type="character" w:customStyle="1" w:styleId="z-TopofFormChar">
    <w:name w:val="z-Top of Form Char"/>
    <w:basedOn w:val="DefaultParagraphFont"/>
    <w:link w:val="z-TopofForm"/>
    <w:rsid w:val="002C496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rsid w:val="002C496D"/>
    <w:pPr>
      <w:pBdr>
        <w:top w:val="single" w:sz="6" w:space="1" w:color="auto"/>
      </w:pBdr>
      <w:jc w:val="center"/>
    </w:pPr>
    <w:rPr>
      <w:rFonts w:cs="Arial"/>
      <w:vanish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2C496D"/>
    <w:rPr>
      <w:rFonts w:ascii="Arial" w:hAnsi="Arial" w:cs="Arial"/>
      <w:vanish/>
      <w:sz w:val="16"/>
      <w:szCs w:val="16"/>
    </w:rPr>
  </w:style>
  <w:style w:type="paragraph" w:customStyle="1" w:styleId="SmallDECItalics">
    <w:name w:val="Small DEC Italics"/>
    <w:basedOn w:val="Normal"/>
    <w:link w:val="SmallDECItalicsChar"/>
    <w:qFormat/>
    <w:rsid w:val="00DF1264"/>
    <w:pPr>
      <w:numPr>
        <w:numId w:val="7"/>
      </w:numPr>
      <w:spacing w:before="20" w:after="20"/>
      <w:ind w:left="284" w:hanging="289"/>
    </w:pPr>
    <w:rPr>
      <w:i/>
      <w:sz w:val="14"/>
    </w:rPr>
  </w:style>
  <w:style w:type="paragraph" w:customStyle="1" w:styleId="RightBold">
    <w:name w:val="Right Bold"/>
    <w:basedOn w:val="DECStandard"/>
    <w:link w:val="RightBoldChar"/>
    <w:qFormat/>
    <w:rsid w:val="00C13CB4"/>
    <w:pPr>
      <w:contextualSpacing/>
      <w:jc w:val="right"/>
    </w:pPr>
  </w:style>
  <w:style w:type="character" w:customStyle="1" w:styleId="SmallDECItalicsChar">
    <w:name w:val="Small DEC Italics Char"/>
    <w:basedOn w:val="DefaultParagraphFont"/>
    <w:link w:val="SmallDECItalics"/>
    <w:rsid w:val="00DF1264"/>
    <w:rPr>
      <w:rFonts w:ascii="Arial" w:hAnsi="Arial"/>
      <w:i/>
      <w:sz w:val="14"/>
      <w:szCs w:val="24"/>
    </w:rPr>
  </w:style>
  <w:style w:type="paragraph" w:customStyle="1" w:styleId="Instructionbullets">
    <w:name w:val="Instruction bullets"/>
    <w:basedOn w:val="Normal"/>
    <w:link w:val="InstructionbulletsChar"/>
    <w:qFormat/>
    <w:rsid w:val="00C22380"/>
    <w:pPr>
      <w:numPr>
        <w:numId w:val="8"/>
      </w:numPr>
    </w:pPr>
  </w:style>
  <w:style w:type="character" w:customStyle="1" w:styleId="RightBoldChar">
    <w:name w:val="Right Bold Char"/>
    <w:basedOn w:val="DECStandardChar"/>
    <w:link w:val="RightBold"/>
    <w:rsid w:val="00C13CB4"/>
  </w:style>
  <w:style w:type="paragraph" w:customStyle="1" w:styleId="InstructionsHeading">
    <w:name w:val="Instructions Heading"/>
    <w:basedOn w:val="DECSectionHeading"/>
    <w:link w:val="InstructionsHeadingChar"/>
    <w:qFormat/>
    <w:rsid w:val="004A5AB7"/>
    <w:rPr>
      <w:shadow/>
      <w:color w:val="1F497D"/>
      <w:lang w:eastAsia="zh-TW"/>
    </w:rPr>
  </w:style>
  <w:style w:type="character" w:customStyle="1" w:styleId="InstructionbulletsChar">
    <w:name w:val="Instruction bullets Char"/>
    <w:basedOn w:val="DefaultParagraphFont"/>
    <w:link w:val="Instructionbullets"/>
    <w:rsid w:val="00C22380"/>
    <w:rPr>
      <w:rFonts w:ascii="Arial" w:hAnsi="Arial"/>
      <w:sz w:val="18"/>
      <w:szCs w:val="24"/>
    </w:rPr>
  </w:style>
  <w:style w:type="paragraph" w:styleId="NoSpacing">
    <w:name w:val="No Spacing"/>
    <w:link w:val="NoSpacingChar"/>
    <w:uiPriority w:val="1"/>
    <w:qFormat/>
    <w:rsid w:val="00037EB9"/>
    <w:rPr>
      <w:rFonts w:ascii="Calibri" w:eastAsia="Times New Roman" w:hAnsi="Calibri"/>
      <w:sz w:val="22"/>
      <w:szCs w:val="22"/>
      <w:lang w:val="en-US"/>
    </w:rPr>
  </w:style>
  <w:style w:type="character" w:customStyle="1" w:styleId="DECSectionHeadingChar1">
    <w:name w:val="DEC Section Heading Char1"/>
    <w:basedOn w:val="DECStandardChar"/>
    <w:link w:val="DECSectionHeading"/>
    <w:rsid w:val="00CA4B89"/>
    <w:rPr>
      <w:rFonts w:ascii="Arial Bold" w:hAnsi="Arial Bold"/>
      <w:b/>
      <w:spacing w:val="30"/>
      <w:sz w:val="22"/>
      <w:shd w:val="clear" w:color="auto" w:fill="F2F2F2"/>
    </w:rPr>
  </w:style>
  <w:style w:type="character" w:customStyle="1" w:styleId="InstructionsHeadingChar">
    <w:name w:val="Instructions Heading Char"/>
    <w:basedOn w:val="DECSectionHeadingChar1"/>
    <w:link w:val="InstructionsHeading"/>
    <w:rsid w:val="00C6759F"/>
  </w:style>
  <w:style w:type="character" w:customStyle="1" w:styleId="NoSpacingChar">
    <w:name w:val="No Spacing Char"/>
    <w:basedOn w:val="DefaultParagraphFont"/>
    <w:link w:val="NoSpacing"/>
    <w:uiPriority w:val="1"/>
    <w:rsid w:val="00037EB9"/>
    <w:rPr>
      <w:rFonts w:ascii="Calibri" w:eastAsia="Times New Roman" w:hAnsi="Calibri"/>
      <w:sz w:val="22"/>
      <w:szCs w:val="22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037EB9"/>
    <w:rPr>
      <w:rFonts w:ascii="Arial" w:hAnsi="Arial"/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37EB9"/>
    <w:rPr>
      <w:rFonts w:ascii="Arial" w:hAnsi="Arial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4" Type="http://schemas.openxmlformats.org/officeDocument/2006/relationships/image" Target="media/image8.wmf"/><Relationship Id="rId4" Type="http://schemas.openxmlformats.org/officeDocument/2006/relationships/webSettings" Target="webSettings.xml"/><Relationship Id="rId7" Type="http://schemas.openxmlformats.org/officeDocument/2006/relationships/image" Target="media/image1.wmf"/><Relationship Id="rId11" Type="http://schemas.openxmlformats.org/officeDocument/2006/relationships/image" Target="media/image5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6" Type="http://schemas.openxmlformats.org/officeDocument/2006/relationships/header" Target="header1.xml"/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0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12" Type="http://schemas.openxmlformats.org/officeDocument/2006/relationships/image" Target="media/image6.wmf"/><Relationship Id="rId17" Type="http://schemas.openxmlformats.org/officeDocument/2006/relationships/footer" Target="footer1.xml"/><Relationship Id="rId19" Type="http://schemas.openxmlformats.org/officeDocument/2006/relationships/theme" Target="theme/theme1.xml"/><Relationship Id="rId2" Type="http://schemas.openxmlformats.org/officeDocument/2006/relationships/styles" Target="styles.xml"/><Relationship Id="rId9" Type="http://schemas.openxmlformats.org/officeDocument/2006/relationships/image" Target="media/image3.wmf"/><Relationship Id="rId3" Type="http://schemas.openxmlformats.org/officeDocument/2006/relationships/settings" Target="settings.xml"/><Relationship Id="rId18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eg"/><Relationship Id="rId1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p:Users:Aaron:Downloads:mm_form_1_version_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mm_form_1_version_6.dot</Template>
  <TotalTime>1</TotalTime>
  <Pages>4</Pages>
  <Words>742</Words>
  <Characters>4232</Characters>
  <Application>Microsoft Macintosh Word</Application>
  <DocSecurity>0</DocSecurity>
  <Lines>35</Lines>
  <Paragraphs>8</Paragraphs>
  <ScaleCrop>false</ScaleCrop>
  <Company>Department of Environment</Company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 1 — Forms</dc:title>
  <dc:subject/>
  <dc:creator>Cassandra Collyer</dc:creator>
  <cp:keywords/>
  <cp:lastModifiedBy>Cassandra Collyer</cp:lastModifiedBy>
  <cp:revision>2</cp:revision>
  <cp:lastPrinted>2008-11-05T12:49:00Z</cp:lastPrinted>
  <dcterms:created xsi:type="dcterms:W3CDTF">2012-12-07T02:49:00Z</dcterms:created>
  <dcterms:modified xsi:type="dcterms:W3CDTF">2012-12-07T02:49:00Z</dcterms:modified>
</cp:coreProperties>
</file>